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BCFC1" w14:textId="77777777" w:rsidR="00AD1FCD" w:rsidRPr="003932A2" w:rsidRDefault="00AD1FCD" w:rsidP="006F2678">
      <w:pPr>
        <w:jc w:val="center"/>
        <w:rPr>
          <w:rFonts w:cstheme="minorHAnsi"/>
          <w:b/>
          <w:bCs/>
        </w:rPr>
      </w:pPr>
    </w:p>
    <w:p w14:paraId="6C6E058A" w14:textId="77777777" w:rsidR="00AD1FCD" w:rsidRPr="003932A2" w:rsidRDefault="00AD1FCD" w:rsidP="006F2678">
      <w:pPr>
        <w:ind w:firstLine="0"/>
        <w:jc w:val="center"/>
        <w:rPr>
          <w:rFonts w:cstheme="minorHAnsi"/>
          <w:b/>
          <w:bCs/>
        </w:rPr>
      </w:pPr>
    </w:p>
    <w:p w14:paraId="53D764A9" w14:textId="77777777" w:rsidR="000322BD" w:rsidRDefault="000322BD" w:rsidP="006F2678">
      <w:pPr>
        <w:ind w:firstLine="0"/>
        <w:jc w:val="center"/>
        <w:rPr>
          <w:rFonts w:cstheme="minorHAnsi"/>
          <w:b/>
          <w:bCs/>
        </w:rPr>
      </w:pPr>
    </w:p>
    <w:p w14:paraId="093D8608" w14:textId="77777777" w:rsidR="009B5051" w:rsidRPr="003932A2" w:rsidRDefault="009B5051" w:rsidP="006F2678">
      <w:pPr>
        <w:ind w:firstLine="0"/>
        <w:jc w:val="center"/>
        <w:rPr>
          <w:rFonts w:cstheme="minorHAnsi"/>
          <w:b/>
          <w:bCs/>
        </w:rPr>
      </w:pPr>
    </w:p>
    <w:p w14:paraId="184BA432" w14:textId="77777777" w:rsidR="007F5DBB" w:rsidRPr="003932A2" w:rsidRDefault="007F5DBB" w:rsidP="007F5DBB">
      <w:pPr>
        <w:ind w:firstLine="0"/>
        <w:jc w:val="center"/>
        <w:rPr>
          <w:rFonts w:cstheme="minorHAnsi"/>
          <w:b/>
          <w:bCs/>
        </w:rPr>
      </w:pPr>
    </w:p>
    <w:p w14:paraId="28E6C9FD" w14:textId="77777777" w:rsidR="002B166D" w:rsidRPr="002B166D" w:rsidRDefault="00DB05A3" w:rsidP="002B166D">
      <w:pPr>
        <w:ind w:firstLine="0"/>
        <w:jc w:val="center"/>
        <w:rPr>
          <w:rFonts w:cstheme="minorHAnsi"/>
          <w:b/>
          <w:bCs/>
        </w:rPr>
      </w:pPr>
      <w:r>
        <w:rPr>
          <w:rFonts w:cstheme="minorHAnsi"/>
          <w:b/>
          <w:bCs/>
        </w:rPr>
        <w:t>Criminal Justice and the Police</w:t>
      </w:r>
    </w:p>
    <w:p w14:paraId="38DFAEC0" w14:textId="77777777" w:rsidR="007F5DBB" w:rsidRDefault="007F5DBB" w:rsidP="006F2678">
      <w:pPr>
        <w:ind w:firstLine="0"/>
        <w:jc w:val="center"/>
        <w:rPr>
          <w:rFonts w:cstheme="minorHAnsi"/>
        </w:rPr>
      </w:pPr>
    </w:p>
    <w:p w14:paraId="783FCC4B" w14:textId="77777777" w:rsidR="009B5051" w:rsidRDefault="009B5051" w:rsidP="006F2678">
      <w:pPr>
        <w:ind w:firstLine="0"/>
        <w:jc w:val="center"/>
        <w:rPr>
          <w:rFonts w:cstheme="minorHAnsi"/>
        </w:rPr>
      </w:pPr>
    </w:p>
    <w:p w14:paraId="428D6390" w14:textId="77777777" w:rsidR="009B5051" w:rsidRPr="003932A2" w:rsidRDefault="009B5051" w:rsidP="006F2678">
      <w:pPr>
        <w:ind w:firstLine="0"/>
        <w:jc w:val="center"/>
        <w:rPr>
          <w:rFonts w:cstheme="minorHAnsi"/>
        </w:rPr>
      </w:pPr>
    </w:p>
    <w:p w14:paraId="45317124" w14:textId="77777777" w:rsidR="00AD1FCD" w:rsidRPr="003932A2" w:rsidRDefault="00080D4E" w:rsidP="006F2678">
      <w:pPr>
        <w:ind w:firstLine="0"/>
        <w:jc w:val="center"/>
        <w:rPr>
          <w:rFonts w:cstheme="minorHAnsi"/>
        </w:rPr>
      </w:pPr>
      <w:r w:rsidRPr="003932A2">
        <w:rPr>
          <w:rFonts w:cstheme="minorHAnsi"/>
        </w:rPr>
        <w:t>Name</w:t>
      </w:r>
    </w:p>
    <w:p w14:paraId="14CE4627" w14:textId="77777777" w:rsidR="00AD1FCD" w:rsidRPr="003932A2" w:rsidRDefault="00080D4E" w:rsidP="006F2678">
      <w:pPr>
        <w:ind w:firstLine="0"/>
        <w:jc w:val="center"/>
        <w:rPr>
          <w:rFonts w:cstheme="minorHAnsi"/>
        </w:rPr>
      </w:pPr>
      <w:r w:rsidRPr="003932A2">
        <w:rPr>
          <w:rFonts w:cstheme="minorHAnsi"/>
        </w:rPr>
        <w:t>Institutio</w:t>
      </w:r>
      <w:r w:rsidR="00805329" w:rsidRPr="003932A2">
        <w:rPr>
          <w:rFonts w:cstheme="minorHAnsi"/>
        </w:rPr>
        <w:t>n</w:t>
      </w:r>
    </w:p>
    <w:p w14:paraId="4865F200" w14:textId="77777777" w:rsidR="00AD1FCD" w:rsidRPr="003932A2" w:rsidRDefault="00080D4E" w:rsidP="006F2678">
      <w:pPr>
        <w:ind w:firstLine="0"/>
        <w:jc w:val="center"/>
        <w:rPr>
          <w:rFonts w:cstheme="minorHAnsi"/>
        </w:rPr>
      </w:pPr>
      <w:r w:rsidRPr="003932A2">
        <w:rPr>
          <w:rFonts w:cstheme="minorHAnsi"/>
        </w:rPr>
        <w:t>Course</w:t>
      </w:r>
    </w:p>
    <w:p w14:paraId="0A01CDCF" w14:textId="77777777" w:rsidR="00AD1FCD" w:rsidRPr="003932A2" w:rsidRDefault="00080D4E" w:rsidP="006F2678">
      <w:pPr>
        <w:ind w:firstLine="0"/>
        <w:jc w:val="center"/>
        <w:rPr>
          <w:rFonts w:cstheme="minorHAnsi"/>
        </w:rPr>
      </w:pPr>
      <w:r w:rsidRPr="003932A2">
        <w:rPr>
          <w:rFonts w:cstheme="minorHAnsi"/>
        </w:rPr>
        <w:t>Tutor</w:t>
      </w:r>
    </w:p>
    <w:p w14:paraId="02412F95" w14:textId="77777777" w:rsidR="00AD1FCD" w:rsidRPr="003932A2" w:rsidRDefault="00080D4E" w:rsidP="006F2678">
      <w:pPr>
        <w:ind w:firstLine="0"/>
        <w:jc w:val="center"/>
        <w:rPr>
          <w:rFonts w:cstheme="minorHAnsi"/>
        </w:rPr>
      </w:pPr>
      <w:r w:rsidRPr="003932A2">
        <w:rPr>
          <w:rFonts w:cstheme="minorHAnsi"/>
        </w:rPr>
        <w:t>Date</w:t>
      </w:r>
    </w:p>
    <w:p w14:paraId="19CB0F25" w14:textId="77777777" w:rsidR="00675AF4" w:rsidRPr="003932A2" w:rsidRDefault="00675AF4" w:rsidP="006F2678">
      <w:pPr>
        <w:contextualSpacing/>
        <w:jc w:val="center"/>
        <w:rPr>
          <w:rFonts w:cstheme="minorHAnsi"/>
        </w:rPr>
      </w:pPr>
    </w:p>
    <w:p w14:paraId="1E10B1C6" w14:textId="77777777" w:rsidR="00675AF4" w:rsidRPr="003932A2" w:rsidRDefault="00675AF4" w:rsidP="006F2678">
      <w:pPr>
        <w:contextualSpacing/>
        <w:jc w:val="center"/>
        <w:rPr>
          <w:rFonts w:cstheme="minorHAnsi"/>
        </w:rPr>
      </w:pPr>
    </w:p>
    <w:p w14:paraId="0180AD4F" w14:textId="77777777" w:rsidR="00AD1FCD" w:rsidRPr="003932A2" w:rsidRDefault="00080D4E" w:rsidP="006F2678">
      <w:pPr>
        <w:rPr>
          <w:rFonts w:cstheme="minorHAnsi"/>
          <w:b/>
          <w:color w:val="000000"/>
        </w:rPr>
      </w:pPr>
      <w:r w:rsidRPr="003932A2">
        <w:rPr>
          <w:rFonts w:cstheme="minorHAnsi"/>
          <w:b/>
          <w:color w:val="000000"/>
        </w:rPr>
        <w:br w:type="page"/>
      </w:r>
    </w:p>
    <w:p w14:paraId="408561E7" w14:textId="77777777" w:rsidR="00DB05A3" w:rsidRDefault="00DB05A3" w:rsidP="00830251">
      <w:pPr>
        <w:widowControl w:val="0"/>
        <w:pBdr>
          <w:top w:val="nil"/>
          <w:left w:val="nil"/>
          <w:bottom w:val="nil"/>
          <w:right w:val="nil"/>
          <w:between w:val="nil"/>
        </w:pBdr>
        <w:tabs>
          <w:tab w:val="left" w:pos="720"/>
        </w:tabs>
        <w:ind w:firstLine="0"/>
        <w:jc w:val="center"/>
        <w:rPr>
          <w:rFonts w:cstheme="minorHAnsi"/>
          <w:bCs/>
          <w:color w:val="000000"/>
        </w:rPr>
      </w:pPr>
      <w:r w:rsidRPr="00DB05A3">
        <w:rPr>
          <w:rFonts w:cstheme="minorHAnsi"/>
          <w:bCs/>
          <w:color w:val="000000"/>
        </w:rPr>
        <w:lastRenderedPageBreak/>
        <w:t>Criminal Justice and the Police</w:t>
      </w:r>
    </w:p>
    <w:p w14:paraId="5809A938" w14:textId="66D2D930" w:rsidR="008326A5" w:rsidRPr="008326A5" w:rsidRDefault="008326A5" w:rsidP="008326A5">
      <w:pPr>
        <w:widowControl w:val="0"/>
        <w:pBdr>
          <w:top w:val="nil"/>
          <w:left w:val="nil"/>
          <w:bottom w:val="nil"/>
          <w:right w:val="nil"/>
          <w:between w:val="nil"/>
        </w:pBdr>
        <w:tabs>
          <w:tab w:val="left" w:pos="720"/>
        </w:tabs>
        <w:rPr>
          <w:rFonts w:cstheme="minorHAnsi"/>
          <w:bCs/>
          <w:color w:val="000000"/>
        </w:rPr>
      </w:pPr>
      <w:r w:rsidRPr="008326A5">
        <w:rPr>
          <w:rFonts w:cstheme="minorHAnsi"/>
          <w:bCs/>
          <w:color w:val="000000"/>
        </w:rPr>
        <w:t xml:space="preserve">Criminal justice entails justice delivery to criminals caught in the act of going against the law. The entire criminal justice system includes institutions and government agencies delivering the services. These institutions perform, among other goals like </w:t>
      </w:r>
      <w:proofErr w:type="gramStart"/>
      <w:r w:rsidRPr="008326A5">
        <w:rPr>
          <w:rFonts w:cstheme="minorHAnsi"/>
          <w:bCs/>
          <w:color w:val="000000"/>
        </w:rPr>
        <w:t>offenders</w:t>
      </w:r>
      <w:proofErr w:type="gramEnd"/>
      <w:r w:rsidRPr="008326A5">
        <w:rPr>
          <w:rFonts w:cstheme="minorHAnsi"/>
          <w:bCs/>
          <w:color w:val="000000"/>
        </w:rPr>
        <w:t xml:space="preserve"> rehabilitation, crime prevention, giving necessary moral support to the crime victims. Several institutions from the criminal justice system, but the primary ones include prosecution, the courts, the </w:t>
      </w:r>
      <w:r w:rsidR="00240651" w:rsidRPr="008326A5">
        <w:rPr>
          <w:rFonts w:cstheme="minorHAnsi"/>
          <w:bCs/>
          <w:color w:val="000000"/>
        </w:rPr>
        <w:t>defense</w:t>
      </w:r>
      <w:r w:rsidRPr="008326A5">
        <w:rPr>
          <w:rFonts w:cstheme="minorHAnsi"/>
          <w:bCs/>
          <w:color w:val="000000"/>
        </w:rPr>
        <w:t xml:space="preserve"> lawyers, the prisons and the police. Police play a critical role in ensuring the rule of law is maintained. It is the central institution mandated by law enforcement, out of which crime can be so rampant. In the delivery of their mandate, police sometimes collide with the citizens, who sometimes taint their reputation to a greater extent. This essay highlights the reputation of authority in the criminal justice system.</w:t>
      </w:r>
    </w:p>
    <w:p w14:paraId="13686182" w14:textId="3B0F0D92" w:rsidR="00FF0BA2" w:rsidRPr="002A2020" w:rsidRDefault="008326A5" w:rsidP="002A2020">
      <w:pPr>
        <w:widowControl w:val="0"/>
        <w:pBdr>
          <w:top w:val="nil"/>
          <w:left w:val="nil"/>
          <w:bottom w:val="nil"/>
          <w:right w:val="nil"/>
          <w:between w:val="nil"/>
        </w:pBdr>
        <w:tabs>
          <w:tab w:val="left" w:pos="720"/>
        </w:tabs>
        <w:rPr>
          <w:rFonts w:cstheme="minorHAnsi"/>
          <w:bCs/>
          <w:color w:val="000000"/>
        </w:rPr>
      </w:pPr>
      <w:r w:rsidRPr="008326A5">
        <w:rPr>
          <w:rFonts w:cstheme="minorHAnsi"/>
          <w:bCs/>
          <w:color w:val="000000"/>
        </w:rPr>
        <w:t xml:space="preserve">Police reputation is very crucial in maintaining law and order and winning the trust of the public and the community. In the United States, the police reputation is monitored by civil society organizations and even certain government agencies. Recently, there have been cases of police brutality and </w:t>
      </w:r>
      <w:r w:rsidR="002A1433" w:rsidRPr="008326A5">
        <w:rPr>
          <w:rFonts w:cstheme="minorHAnsi"/>
          <w:bCs/>
          <w:color w:val="000000"/>
        </w:rPr>
        <w:t>favoritism</w:t>
      </w:r>
      <w:r w:rsidRPr="008326A5">
        <w:rPr>
          <w:rFonts w:cstheme="minorHAnsi"/>
          <w:bCs/>
          <w:color w:val="000000"/>
        </w:rPr>
        <w:t xml:space="preserve"> in delivering justice to different people in terms of race. The reputation of the police has been at stake and viewed negative, and in several instances, the public is always ready to condemn the acts of the authority. Racism is a thing of the past, and hence the police must ensure they treat all citizens equally and serving justice equally regardless of gender, race, religion, or social class. Within the community, the officer should carry out campaigns explaining their roles and mandate and highlight cases where they might be considered unjust. Additionally, the top management of the police department should ensure their officers who go against the law in line of duty are held responsible and prosecuted to win back the public trust.</w:t>
      </w:r>
    </w:p>
    <w:sectPr w:rsidR="00FF0BA2" w:rsidRPr="002A2020">
      <w:headerReference w:type="default" r:id="rId9"/>
      <w:headerReference w:type="first" r:id="rId10"/>
      <w:footnotePr>
        <w:pos w:val="beneathText"/>
      </w:foot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63E60" w14:textId="77777777" w:rsidR="00455849" w:rsidRDefault="00455849">
      <w:pPr>
        <w:spacing w:line="240" w:lineRule="auto"/>
      </w:pPr>
      <w:r>
        <w:separator/>
      </w:r>
    </w:p>
  </w:endnote>
  <w:endnote w:type="continuationSeparator" w:id="0">
    <w:p w14:paraId="64EDFECE" w14:textId="77777777" w:rsidR="00455849" w:rsidRDefault="004558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9AEB3" w14:textId="77777777" w:rsidR="00455849" w:rsidRDefault="00455849">
      <w:pPr>
        <w:spacing w:line="240" w:lineRule="auto"/>
      </w:pPr>
      <w:r>
        <w:separator/>
      </w:r>
    </w:p>
  </w:footnote>
  <w:footnote w:type="continuationSeparator" w:id="0">
    <w:p w14:paraId="3DFB57B1" w14:textId="77777777" w:rsidR="00455849" w:rsidRDefault="004558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dTable2-Accent11"/>
      <w:tblW w:w="0" w:type="auto"/>
      <w:tblLook w:val="04A0" w:firstRow="1" w:lastRow="0" w:firstColumn="1" w:lastColumn="0" w:noHBand="0" w:noVBand="1"/>
      <w:tblDescription w:val="Header layout table"/>
    </w:tblPr>
    <w:tblGrid>
      <w:gridCol w:w="8280"/>
      <w:gridCol w:w="1080"/>
    </w:tblGrid>
    <w:tr w:rsidR="00503C12" w14:paraId="3107188C" w14:textId="77777777" w:rsidTr="00503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04F3DE3A" w14:textId="77777777" w:rsidR="004D6B86" w:rsidRPr="00170521" w:rsidRDefault="00455849" w:rsidP="006F2678">
          <w:pPr>
            <w:pStyle w:val="Header"/>
          </w:pPr>
          <w:sdt>
            <w:sdtPr>
              <w:alias w:val="Enter shortened title:"/>
              <w:tag w:val="Enter shortened title:"/>
              <w:id w:val="-582528332"/>
              <w:showingPlcHdr/>
            </w:sdtPr>
            <w:sdtEndPr/>
            <w:sdtContent>
              <w:r w:rsidR="006F2678">
                <w:t xml:space="preserve">     </w:t>
              </w:r>
            </w:sdtContent>
          </w:sdt>
        </w:p>
      </w:tc>
      <w:tc>
        <w:tcPr>
          <w:tcW w:w="1080" w:type="dxa"/>
        </w:tcPr>
        <w:p w14:paraId="1AA11749" w14:textId="77777777" w:rsidR="004D6B86" w:rsidRDefault="00080D4E">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2A1433">
            <w:rPr>
              <w:noProof/>
            </w:rPr>
            <w:t>2</w:t>
          </w:r>
          <w:r>
            <w:rPr>
              <w:noProof/>
            </w:rPr>
            <w:fldChar w:fldCharType="end"/>
          </w:r>
        </w:p>
      </w:tc>
    </w:tr>
  </w:tbl>
  <w:p w14:paraId="78458235" w14:textId="77777777" w:rsidR="004D6B86" w:rsidRDefault="004D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dTable2-Accent11"/>
      <w:tblW w:w="0" w:type="auto"/>
      <w:tblLook w:val="04A0" w:firstRow="1" w:lastRow="0" w:firstColumn="1" w:lastColumn="0" w:noHBand="0" w:noVBand="1"/>
      <w:tblDescription w:val="Header layout table"/>
    </w:tblPr>
    <w:tblGrid>
      <w:gridCol w:w="8280"/>
      <w:gridCol w:w="1080"/>
    </w:tblGrid>
    <w:tr w:rsidR="00503C12" w14:paraId="412F3DF5" w14:textId="77777777" w:rsidTr="00503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475B43E0" w14:textId="77777777" w:rsidR="004D6B86" w:rsidRPr="009F0414" w:rsidRDefault="004D6B86" w:rsidP="00504F88">
          <w:pPr>
            <w:pStyle w:val="Header"/>
          </w:pPr>
        </w:p>
      </w:tc>
      <w:tc>
        <w:tcPr>
          <w:tcW w:w="1080" w:type="dxa"/>
        </w:tcPr>
        <w:p w14:paraId="1347B674" w14:textId="77777777" w:rsidR="004D6B86" w:rsidRDefault="00080D4E">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8326A5">
            <w:rPr>
              <w:noProof/>
            </w:rPr>
            <w:t>1</w:t>
          </w:r>
          <w:r>
            <w:rPr>
              <w:noProof/>
            </w:rPr>
            <w:fldChar w:fldCharType="end"/>
          </w:r>
        </w:p>
      </w:tc>
    </w:tr>
  </w:tbl>
  <w:p w14:paraId="4C68B439"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B574D12"/>
    <w:multiLevelType w:val="hybridMultilevel"/>
    <w:tmpl w:val="B93A5862"/>
    <w:lvl w:ilvl="0" w:tplc="F440CDAA">
      <w:start w:val="1"/>
      <w:numFmt w:val="decimal"/>
      <w:lvlText w:val="%1."/>
      <w:lvlJc w:val="left"/>
      <w:pPr>
        <w:ind w:left="360" w:hanging="360"/>
      </w:pPr>
      <w:rPr>
        <w:rFonts w:hint="default"/>
      </w:rPr>
    </w:lvl>
    <w:lvl w:ilvl="1" w:tplc="77125CA4" w:tentative="1">
      <w:start w:val="1"/>
      <w:numFmt w:val="lowerLetter"/>
      <w:lvlText w:val="%2."/>
      <w:lvlJc w:val="left"/>
      <w:pPr>
        <w:ind w:left="720" w:hanging="360"/>
      </w:pPr>
    </w:lvl>
    <w:lvl w:ilvl="2" w:tplc="8D3E1254" w:tentative="1">
      <w:start w:val="1"/>
      <w:numFmt w:val="lowerRoman"/>
      <w:lvlText w:val="%3."/>
      <w:lvlJc w:val="right"/>
      <w:pPr>
        <w:ind w:left="1440" w:hanging="180"/>
      </w:pPr>
    </w:lvl>
    <w:lvl w:ilvl="3" w:tplc="630AD3AA" w:tentative="1">
      <w:start w:val="1"/>
      <w:numFmt w:val="decimal"/>
      <w:lvlText w:val="%4."/>
      <w:lvlJc w:val="left"/>
      <w:pPr>
        <w:ind w:left="2160" w:hanging="360"/>
      </w:pPr>
    </w:lvl>
    <w:lvl w:ilvl="4" w:tplc="D5C8DC50" w:tentative="1">
      <w:start w:val="1"/>
      <w:numFmt w:val="lowerLetter"/>
      <w:lvlText w:val="%5."/>
      <w:lvlJc w:val="left"/>
      <w:pPr>
        <w:ind w:left="2880" w:hanging="360"/>
      </w:pPr>
    </w:lvl>
    <w:lvl w:ilvl="5" w:tplc="885228B2" w:tentative="1">
      <w:start w:val="1"/>
      <w:numFmt w:val="lowerRoman"/>
      <w:lvlText w:val="%6."/>
      <w:lvlJc w:val="right"/>
      <w:pPr>
        <w:ind w:left="3600" w:hanging="180"/>
      </w:pPr>
    </w:lvl>
    <w:lvl w:ilvl="6" w:tplc="A4F01B48" w:tentative="1">
      <w:start w:val="1"/>
      <w:numFmt w:val="decimal"/>
      <w:lvlText w:val="%7."/>
      <w:lvlJc w:val="left"/>
      <w:pPr>
        <w:ind w:left="4320" w:hanging="360"/>
      </w:pPr>
    </w:lvl>
    <w:lvl w:ilvl="7" w:tplc="F1F2945A" w:tentative="1">
      <w:start w:val="1"/>
      <w:numFmt w:val="lowerLetter"/>
      <w:lvlText w:val="%8."/>
      <w:lvlJc w:val="left"/>
      <w:pPr>
        <w:ind w:left="5040" w:hanging="360"/>
      </w:pPr>
    </w:lvl>
    <w:lvl w:ilvl="8" w:tplc="E15C4198" w:tentative="1">
      <w:start w:val="1"/>
      <w:numFmt w:val="lowerRoman"/>
      <w:lvlText w:val="%9."/>
      <w:lvlJc w:val="right"/>
      <w:pPr>
        <w:ind w:left="5760" w:hanging="180"/>
      </w:pPr>
    </w:lvl>
  </w:abstractNum>
  <w:abstractNum w:abstractNumId="11" w15:restartNumberingAfterBreak="0">
    <w:nsid w:val="125B5E31"/>
    <w:multiLevelType w:val="multilevel"/>
    <w:tmpl w:val="6F6E3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310707"/>
    <w:multiLevelType w:val="hybridMultilevel"/>
    <w:tmpl w:val="86CCC7F6"/>
    <w:lvl w:ilvl="0" w:tplc="FA10F3A6">
      <w:start w:val="1"/>
      <w:numFmt w:val="decimal"/>
      <w:lvlText w:val="%1."/>
      <w:lvlJc w:val="left"/>
      <w:pPr>
        <w:ind w:left="360" w:hanging="360"/>
      </w:pPr>
      <w:rPr>
        <w:rFonts w:hint="default"/>
      </w:rPr>
    </w:lvl>
    <w:lvl w:ilvl="1" w:tplc="B336D3E2">
      <w:start w:val="1"/>
      <w:numFmt w:val="lowerLetter"/>
      <w:lvlText w:val="%2."/>
      <w:lvlJc w:val="left"/>
      <w:pPr>
        <w:ind w:left="1440" w:hanging="360"/>
      </w:pPr>
    </w:lvl>
    <w:lvl w:ilvl="2" w:tplc="264A622E" w:tentative="1">
      <w:start w:val="1"/>
      <w:numFmt w:val="lowerRoman"/>
      <w:lvlText w:val="%3."/>
      <w:lvlJc w:val="right"/>
      <w:pPr>
        <w:ind w:left="2160" w:hanging="180"/>
      </w:pPr>
    </w:lvl>
    <w:lvl w:ilvl="3" w:tplc="0E74B5FC" w:tentative="1">
      <w:start w:val="1"/>
      <w:numFmt w:val="decimal"/>
      <w:lvlText w:val="%4."/>
      <w:lvlJc w:val="left"/>
      <w:pPr>
        <w:ind w:left="2880" w:hanging="360"/>
      </w:pPr>
    </w:lvl>
    <w:lvl w:ilvl="4" w:tplc="2D36E5F4" w:tentative="1">
      <w:start w:val="1"/>
      <w:numFmt w:val="lowerLetter"/>
      <w:lvlText w:val="%5."/>
      <w:lvlJc w:val="left"/>
      <w:pPr>
        <w:ind w:left="3600" w:hanging="360"/>
      </w:pPr>
    </w:lvl>
    <w:lvl w:ilvl="5" w:tplc="49D4AB16" w:tentative="1">
      <w:start w:val="1"/>
      <w:numFmt w:val="lowerRoman"/>
      <w:lvlText w:val="%6."/>
      <w:lvlJc w:val="right"/>
      <w:pPr>
        <w:ind w:left="4320" w:hanging="180"/>
      </w:pPr>
    </w:lvl>
    <w:lvl w:ilvl="6" w:tplc="0024E7EC" w:tentative="1">
      <w:start w:val="1"/>
      <w:numFmt w:val="decimal"/>
      <w:lvlText w:val="%7."/>
      <w:lvlJc w:val="left"/>
      <w:pPr>
        <w:ind w:left="5040" w:hanging="360"/>
      </w:pPr>
    </w:lvl>
    <w:lvl w:ilvl="7" w:tplc="F5EC19B4" w:tentative="1">
      <w:start w:val="1"/>
      <w:numFmt w:val="lowerLetter"/>
      <w:lvlText w:val="%8."/>
      <w:lvlJc w:val="left"/>
      <w:pPr>
        <w:ind w:left="5760" w:hanging="360"/>
      </w:pPr>
    </w:lvl>
    <w:lvl w:ilvl="8" w:tplc="544ECAB6" w:tentative="1">
      <w:start w:val="1"/>
      <w:numFmt w:val="lowerRoman"/>
      <w:lvlText w:val="%9."/>
      <w:lvlJc w:val="right"/>
      <w:pPr>
        <w:ind w:left="6480" w:hanging="180"/>
      </w:pPr>
    </w:lvl>
  </w:abstractNum>
  <w:abstractNum w:abstractNumId="13" w15:restartNumberingAfterBreak="0">
    <w:nsid w:val="39937EDF"/>
    <w:multiLevelType w:val="hybridMultilevel"/>
    <w:tmpl w:val="9224003A"/>
    <w:lvl w:ilvl="0" w:tplc="E0443684">
      <w:start w:val="1"/>
      <w:numFmt w:val="decimal"/>
      <w:lvlText w:val="%1."/>
      <w:lvlJc w:val="left"/>
      <w:pPr>
        <w:ind w:left="360" w:hanging="360"/>
      </w:pPr>
      <w:rPr>
        <w:rFonts w:hint="default"/>
      </w:rPr>
    </w:lvl>
    <w:lvl w:ilvl="1" w:tplc="F82658DE" w:tentative="1">
      <w:start w:val="1"/>
      <w:numFmt w:val="lowerLetter"/>
      <w:lvlText w:val="%2."/>
      <w:lvlJc w:val="left"/>
      <w:pPr>
        <w:ind w:left="1080" w:hanging="360"/>
      </w:pPr>
    </w:lvl>
    <w:lvl w:ilvl="2" w:tplc="C5828C96" w:tentative="1">
      <w:start w:val="1"/>
      <w:numFmt w:val="lowerRoman"/>
      <w:lvlText w:val="%3."/>
      <w:lvlJc w:val="right"/>
      <w:pPr>
        <w:ind w:left="1800" w:hanging="180"/>
      </w:pPr>
    </w:lvl>
    <w:lvl w:ilvl="3" w:tplc="FDAAEDEA" w:tentative="1">
      <w:start w:val="1"/>
      <w:numFmt w:val="decimal"/>
      <w:lvlText w:val="%4."/>
      <w:lvlJc w:val="left"/>
      <w:pPr>
        <w:ind w:left="2520" w:hanging="360"/>
      </w:pPr>
    </w:lvl>
    <w:lvl w:ilvl="4" w:tplc="B5F8790E" w:tentative="1">
      <w:start w:val="1"/>
      <w:numFmt w:val="lowerLetter"/>
      <w:lvlText w:val="%5."/>
      <w:lvlJc w:val="left"/>
      <w:pPr>
        <w:ind w:left="3240" w:hanging="360"/>
      </w:pPr>
    </w:lvl>
    <w:lvl w:ilvl="5" w:tplc="B3463304" w:tentative="1">
      <w:start w:val="1"/>
      <w:numFmt w:val="lowerRoman"/>
      <w:lvlText w:val="%6."/>
      <w:lvlJc w:val="right"/>
      <w:pPr>
        <w:ind w:left="3960" w:hanging="180"/>
      </w:pPr>
    </w:lvl>
    <w:lvl w:ilvl="6" w:tplc="8496F36A" w:tentative="1">
      <w:start w:val="1"/>
      <w:numFmt w:val="decimal"/>
      <w:lvlText w:val="%7."/>
      <w:lvlJc w:val="left"/>
      <w:pPr>
        <w:ind w:left="4680" w:hanging="360"/>
      </w:pPr>
    </w:lvl>
    <w:lvl w:ilvl="7" w:tplc="DE342946" w:tentative="1">
      <w:start w:val="1"/>
      <w:numFmt w:val="lowerLetter"/>
      <w:lvlText w:val="%8."/>
      <w:lvlJc w:val="left"/>
      <w:pPr>
        <w:ind w:left="5400" w:hanging="360"/>
      </w:pPr>
    </w:lvl>
    <w:lvl w:ilvl="8" w:tplc="D4544910" w:tentative="1">
      <w:start w:val="1"/>
      <w:numFmt w:val="lowerRoman"/>
      <w:lvlText w:val="%9."/>
      <w:lvlJc w:val="right"/>
      <w:pPr>
        <w:ind w:left="61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1"/>
  </w:num>
  <w:num w:numId="13">
    <w:abstractNumId w:val="13"/>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pos w:val="beneathText"/>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7DF2"/>
    <w:rsid w:val="0000135E"/>
    <w:rsid w:val="00002A10"/>
    <w:rsid w:val="00005C71"/>
    <w:rsid w:val="00006BBA"/>
    <w:rsid w:val="00010085"/>
    <w:rsid w:val="0001010E"/>
    <w:rsid w:val="00011320"/>
    <w:rsid w:val="000131CC"/>
    <w:rsid w:val="00014996"/>
    <w:rsid w:val="00021412"/>
    <w:rsid w:val="000217F5"/>
    <w:rsid w:val="000240A3"/>
    <w:rsid w:val="00024550"/>
    <w:rsid w:val="000271C5"/>
    <w:rsid w:val="000322BD"/>
    <w:rsid w:val="0003639A"/>
    <w:rsid w:val="000372F9"/>
    <w:rsid w:val="000406BA"/>
    <w:rsid w:val="00041539"/>
    <w:rsid w:val="000556B3"/>
    <w:rsid w:val="00056C40"/>
    <w:rsid w:val="00057E53"/>
    <w:rsid w:val="000619F3"/>
    <w:rsid w:val="00077EF5"/>
    <w:rsid w:val="00080D4E"/>
    <w:rsid w:val="0008198A"/>
    <w:rsid w:val="0008277A"/>
    <w:rsid w:val="0008381C"/>
    <w:rsid w:val="00091729"/>
    <w:rsid w:val="00091DE6"/>
    <w:rsid w:val="0009588B"/>
    <w:rsid w:val="00097169"/>
    <w:rsid w:val="000A044F"/>
    <w:rsid w:val="000A0F00"/>
    <w:rsid w:val="000A23AF"/>
    <w:rsid w:val="000A2BBC"/>
    <w:rsid w:val="000B3E49"/>
    <w:rsid w:val="000C4D68"/>
    <w:rsid w:val="000D1191"/>
    <w:rsid w:val="000D2A38"/>
    <w:rsid w:val="000D47A5"/>
    <w:rsid w:val="000E4EB5"/>
    <w:rsid w:val="000E71AA"/>
    <w:rsid w:val="000E76BE"/>
    <w:rsid w:val="000F2002"/>
    <w:rsid w:val="000F4C8E"/>
    <w:rsid w:val="000F54EE"/>
    <w:rsid w:val="000F7466"/>
    <w:rsid w:val="001065E6"/>
    <w:rsid w:val="00112AE8"/>
    <w:rsid w:val="00114186"/>
    <w:rsid w:val="00114BFA"/>
    <w:rsid w:val="00115E54"/>
    <w:rsid w:val="00122D1C"/>
    <w:rsid w:val="00123519"/>
    <w:rsid w:val="00124286"/>
    <w:rsid w:val="001331EE"/>
    <w:rsid w:val="00136AF3"/>
    <w:rsid w:val="00137B35"/>
    <w:rsid w:val="0014709D"/>
    <w:rsid w:val="00152117"/>
    <w:rsid w:val="00152EDD"/>
    <w:rsid w:val="001602E3"/>
    <w:rsid w:val="00160C0C"/>
    <w:rsid w:val="001664A2"/>
    <w:rsid w:val="00170521"/>
    <w:rsid w:val="00174766"/>
    <w:rsid w:val="001838C3"/>
    <w:rsid w:val="00185B20"/>
    <w:rsid w:val="001916C5"/>
    <w:rsid w:val="001A7C0E"/>
    <w:rsid w:val="001B4848"/>
    <w:rsid w:val="001B4894"/>
    <w:rsid w:val="001B4D3C"/>
    <w:rsid w:val="001B711E"/>
    <w:rsid w:val="001D59A0"/>
    <w:rsid w:val="001E2002"/>
    <w:rsid w:val="001E3BB6"/>
    <w:rsid w:val="001F0053"/>
    <w:rsid w:val="001F447A"/>
    <w:rsid w:val="001F7399"/>
    <w:rsid w:val="002017FB"/>
    <w:rsid w:val="00201924"/>
    <w:rsid w:val="002044E6"/>
    <w:rsid w:val="00212319"/>
    <w:rsid w:val="00217AE1"/>
    <w:rsid w:val="00224874"/>
    <w:rsid w:val="00225108"/>
    <w:rsid w:val="00225BE3"/>
    <w:rsid w:val="002266CC"/>
    <w:rsid w:val="00226C23"/>
    <w:rsid w:val="00233BCF"/>
    <w:rsid w:val="00240651"/>
    <w:rsid w:val="00240E89"/>
    <w:rsid w:val="002463A5"/>
    <w:rsid w:val="00247CC6"/>
    <w:rsid w:val="0025529D"/>
    <w:rsid w:val="00261D30"/>
    <w:rsid w:val="00262C4B"/>
    <w:rsid w:val="00274E0A"/>
    <w:rsid w:val="00281B97"/>
    <w:rsid w:val="00284E8B"/>
    <w:rsid w:val="002906FB"/>
    <w:rsid w:val="002A1433"/>
    <w:rsid w:val="002A2020"/>
    <w:rsid w:val="002A6775"/>
    <w:rsid w:val="002A67E4"/>
    <w:rsid w:val="002B166D"/>
    <w:rsid w:val="002B4706"/>
    <w:rsid w:val="002B57D1"/>
    <w:rsid w:val="002B6153"/>
    <w:rsid w:val="002C627C"/>
    <w:rsid w:val="002D3737"/>
    <w:rsid w:val="002D4A1C"/>
    <w:rsid w:val="002E5957"/>
    <w:rsid w:val="002E5B50"/>
    <w:rsid w:val="002E6578"/>
    <w:rsid w:val="002F47F5"/>
    <w:rsid w:val="002F6CF9"/>
    <w:rsid w:val="0030031E"/>
    <w:rsid w:val="00300981"/>
    <w:rsid w:val="00301C84"/>
    <w:rsid w:val="00307586"/>
    <w:rsid w:val="00312354"/>
    <w:rsid w:val="0031709D"/>
    <w:rsid w:val="003275EF"/>
    <w:rsid w:val="00327A9A"/>
    <w:rsid w:val="00333BAC"/>
    <w:rsid w:val="00334480"/>
    <w:rsid w:val="00336906"/>
    <w:rsid w:val="003416A7"/>
    <w:rsid w:val="00342BA2"/>
    <w:rsid w:val="0034373C"/>
    <w:rsid w:val="00343EAF"/>
    <w:rsid w:val="00345333"/>
    <w:rsid w:val="00345A74"/>
    <w:rsid w:val="00347176"/>
    <w:rsid w:val="00353DF5"/>
    <w:rsid w:val="00355293"/>
    <w:rsid w:val="00356EDF"/>
    <w:rsid w:val="003607E7"/>
    <w:rsid w:val="00362EA9"/>
    <w:rsid w:val="00371452"/>
    <w:rsid w:val="0038036D"/>
    <w:rsid w:val="00382DC8"/>
    <w:rsid w:val="00385881"/>
    <w:rsid w:val="003932A2"/>
    <w:rsid w:val="003A06C6"/>
    <w:rsid w:val="003A0705"/>
    <w:rsid w:val="003B03DD"/>
    <w:rsid w:val="003B2507"/>
    <w:rsid w:val="003B2890"/>
    <w:rsid w:val="003C079C"/>
    <w:rsid w:val="003C1024"/>
    <w:rsid w:val="003D431B"/>
    <w:rsid w:val="003E36B1"/>
    <w:rsid w:val="003E4162"/>
    <w:rsid w:val="003E4165"/>
    <w:rsid w:val="003E76F5"/>
    <w:rsid w:val="003F5F92"/>
    <w:rsid w:val="003F7CBD"/>
    <w:rsid w:val="004019CB"/>
    <w:rsid w:val="00405B33"/>
    <w:rsid w:val="00410B55"/>
    <w:rsid w:val="00414382"/>
    <w:rsid w:val="004156E4"/>
    <w:rsid w:val="00415EF8"/>
    <w:rsid w:val="00420141"/>
    <w:rsid w:val="004201F4"/>
    <w:rsid w:val="0042125D"/>
    <w:rsid w:val="004235E6"/>
    <w:rsid w:val="00426C9D"/>
    <w:rsid w:val="0043015A"/>
    <w:rsid w:val="004314F2"/>
    <w:rsid w:val="00433670"/>
    <w:rsid w:val="00443285"/>
    <w:rsid w:val="00445962"/>
    <w:rsid w:val="00454DDA"/>
    <w:rsid w:val="00455849"/>
    <w:rsid w:val="004565A0"/>
    <w:rsid w:val="004607C4"/>
    <w:rsid w:val="0046332F"/>
    <w:rsid w:val="00472ACF"/>
    <w:rsid w:val="00473101"/>
    <w:rsid w:val="004811E5"/>
    <w:rsid w:val="00481CF8"/>
    <w:rsid w:val="00485FFF"/>
    <w:rsid w:val="004903D7"/>
    <w:rsid w:val="00492C2D"/>
    <w:rsid w:val="004A085E"/>
    <w:rsid w:val="004A3D87"/>
    <w:rsid w:val="004A6C3D"/>
    <w:rsid w:val="004B18A9"/>
    <w:rsid w:val="004B1C2B"/>
    <w:rsid w:val="004C54E3"/>
    <w:rsid w:val="004D0D73"/>
    <w:rsid w:val="004D1F9A"/>
    <w:rsid w:val="004D4F8C"/>
    <w:rsid w:val="004D6B86"/>
    <w:rsid w:val="004D79AD"/>
    <w:rsid w:val="00503C12"/>
    <w:rsid w:val="00504F88"/>
    <w:rsid w:val="00505759"/>
    <w:rsid w:val="005060CB"/>
    <w:rsid w:val="005108A7"/>
    <w:rsid w:val="005132F6"/>
    <w:rsid w:val="00514157"/>
    <w:rsid w:val="005164B6"/>
    <w:rsid w:val="00524229"/>
    <w:rsid w:val="00530488"/>
    <w:rsid w:val="00530C7B"/>
    <w:rsid w:val="00531011"/>
    <w:rsid w:val="0054131A"/>
    <w:rsid w:val="0054347A"/>
    <w:rsid w:val="0055242C"/>
    <w:rsid w:val="0055304F"/>
    <w:rsid w:val="0056551E"/>
    <w:rsid w:val="00570E71"/>
    <w:rsid w:val="00571565"/>
    <w:rsid w:val="005779CB"/>
    <w:rsid w:val="00595412"/>
    <w:rsid w:val="005A4AF2"/>
    <w:rsid w:val="005B3ECE"/>
    <w:rsid w:val="005C1CDB"/>
    <w:rsid w:val="005C581F"/>
    <w:rsid w:val="005C61CE"/>
    <w:rsid w:val="005D2E12"/>
    <w:rsid w:val="005D331A"/>
    <w:rsid w:val="005D72FD"/>
    <w:rsid w:val="00604A30"/>
    <w:rsid w:val="0061420E"/>
    <w:rsid w:val="00614B6B"/>
    <w:rsid w:val="00616014"/>
    <w:rsid w:val="0061747E"/>
    <w:rsid w:val="00630097"/>
    <w:rsid w:val="006331DF"/>
    <w:rsid w:val="00641876"/>
    <w:rsid w:val="00644674"/>
    <w:rsid w:val="00645290"/>
    <w:rsid w:val="006466AA"/>
    <w:rsid w:val="00660BDD"/>
    <w:rsid w:val="00663793"/>
    <w:rsid w:val="0066697F"/>
    <w:rsid w:val="00667A8B"/>
    <w:rsid w:val="00673BDF"/>
    <w:rsid w:val="00674348"/>
    <w:rsid w:val="00675AF4"/>
    <w:rsid w:val="00681499"/>
    <w:rsid w:val="006815F2"/>
    <w:rsid w:val="006821F3"/>
    <w:rsid w:val="00683F27"/>
    <w:rsid w:val="00684C26"/>
    <w:rsid w:val="00690080"/>
    <w:rsid w:val="006A046B"/>
    <w:rsid w:val="006A4558"/>
    <w:rsid w:val="006B015B"/>
    <w:rsid w:val="006B2E45"/>
    <w:rsid w:val="006B4DEB"/>
    <w:rsid w:val="006C162F"/>
    <w:rsid w:val="006C790D"/>
    <w:rsid w:val="006D455A"/>
    <w:rsid w:val="006D4569"/>
    <w:rsid w:val="006D7EE9"/>
    <w:rsid w:val="006E6A08"/>
    <w:rsid w:val="006F2678"/>
    <w:rsid w:val="006F2FA8"/>
    <w:rsid w:val="006F5A6C"/>
    <w:rsid w:val="006F6538"/>
    <w:rsid w:val="007006F7"/>
    <w:rsid w:val="007023ED"/>
    <w:rsid w:val="0070248B"/>
    <w:rsid w:val="00703783"/>
    <w:rsid w:val="00703852"/>
    <w:rsid w:val="00705198"/>
    <w:rsid w:val="00706132"/>
    <w:rsid w:val="00720C9C"/>
    <w:rsid w:val="00721622"/>
    <w:rsid w:val="007244DE"/>
    <w:rsid w:val="007325E1"/>
    <w:rsid w:val="00734044"/>
    <w:rsid w:val="007343AB"/>
    <w:rsid w:val="00741A56"/>
    <w:rsid w:val="00743B65"/>
    <w:rsid w:val="00745F40"/>
    <w:rsid w:val="00750888"/>
    <w:rsid w:val="00751BD3"/>
    <w:rsid w:val="00756AC8"/>
    <w:rsid w:val="00766216"/>
    <w:rsid w:val="007709AD"/>
    <w:rsid w:val="00771D63"/>
    <w:rsid w:val="00774555"/>
    <w:rsid w:val="0077733F"/>
    <w:rsid w:val="0078760F"/>
    <w:rsid w:val="00790285"/>
    <w:rsid w:val="00792477"/>
    <w:rsid w:val="00795781"/>
    <w:rsid w:val="0079633D"/>
    <w:rsid w:val="00797233"/>
    <w:rsid w:val="007A0ABC"/>
    <w:rsid w:val="007A4AAB"/>
    <w:rsid w:val="007B510D"/>
    <w:rsid w:val="007C00D3"/>
    <w:rsid w:val="007C7A83"/>
    <w:rsid w:val="007D7978"/>
    <w:rsid w:val="007E0A3A"/>
    <w:rsid w:val="007F11C2"/>
    <w:rsid w:val="007F2C97"/>
    <w:rsid w:val="007F5DBB"/>
    <w:rsid w:val="007F76CC"/>
    <w:rsid w:val="00805329"/>
    <w:rsid w:val="0081321B"/>
    <w:rsid w:val="0081390C"/>
    <w:rsid w:val="00816831"/>
    <w:rsid w:val="00822F0A"/>
    <w:rsid w:val="0082638F"/>
    <w:rsid w:val="008273CB"/>
    <w:rsid w:val="00827A5C"/>
    <w:rsid w:val="00830251"/>
    <w:rsid w:val="008326A5"/>
    <w:rsid w:val="00837D67"/>
    <w:rsid w:val="008506AA"/>
    <w:rsid w:val="0085413E"/>
    <w:rsid w:val="008549CF"/>
    <w:rsid w:val="00857A14"/>
    <w:rsid w:val="00863DF3"/>
    <w:rsid w:val="00866099"/>
    <w:rsid w:val="008664A3"/>
    <w:rsid w:val="008707BF"/>
    <w:rsid w:val="00873A08"/>
    <w:rsid w:val="008747E8"/>
    <w:rsid w:val="008759EB"/>
    <w:rsid w:val="00877FBD"/>
    <w:rsid w:val="00890630"/>
    <w:rsid w:val="008A2A83"/>
    <w:rsid w:val="008A604B"/>
    <w:rsid w:val="008A78F1"/>
    <w:rsid w:val="008B7B02"/>
    <w:rsid w:val="008C6BC8"/>
    <w:rsid w:val="008D29BB"/>
    <w:rsid w:val="008D380F"/>
    <w:rsid w:val="008D3E09"/>
    <w:rsid w:val="008E0CC5"/>
    <w:rsid w:val="008E69D5"/>
    <w:rsid w:val="008E75A8"/>
    <w:rsid w:val="008F0692"/>
    <w:rsid w:val="00900FE7"/>
    <w:rsid w:val="00901BC5"/>
    <w:rsid w:val="00903926"/>
    <w:rsid w:val="00910F0E"/>
    <w:rsid w:val="00914D7F"/>
    <w:rsid w:val="00915055"/>
    <w:rsid w:val="00920EDA"/>
    <w:rsid w:val="00921BD4"/>
    <w:rsid w:val="009223B4"/>
    <w:rsid w:val="00924F8E"/>
    <w:rsid w:val="009357E7"/>
    <w:rsid w:val="00937E13"/>
    <w:rsid w:val="009428DC"/>
    <w:rsid w:val="00942CB4"/>
    <w:rsid w:val="009441E3"/>
    <w:rsid w:val="00944C73"/>
    <w:rsid w:val="009451A6"/>
    <w:rsid w:val="00946B69"/>
    <w:rsid w:val="00953DBE"/>
    <w:rsid w:val="00961AE5"/>
    <w:rsid w:val="009739DD"/>
    <w:rsid w:val="0097452E"/>
    <w:rsid w:val="009819BB"/>
    <w:rsid w:val="009834DF"/>
    <w:rsid w:val="0098479B"/>
    <w:rsid w:val="00987D08"/>
    <w:rsid w:val="009A0675"/>
    <w:rsid w:val="009A1BC4"/>
    <w:rsid w:val="009A2C38"/>
    <w:rsid w:val="009A3D48"/>
    <w:rsid w:val="009A5AD7"/>
    <w:rsid w:val="009B3DCD"/>
    <w:rsid w:val="009B3ED7"/>
    <w:rsid w:val="009B5051"/>
    <w:rsid w:val="009C561B"/>
    <w:rsid w:val="009D07C3"/>
    <w:rsid w:val="009D2A2E"/>
    <w:rsid w:val="009D58AF"/>
    <w:rsid w:val="009F0414"/>
    <w:rsid w:val="009F34F1"/>
    <w:rsid w:val="00A00770"/>
    <w:rsid w:val="00A01F71"/>
    <w:rsid w:val="00A02B8F"/>
    <w:rsid w:val="00A12DD3"/>
    <w:rsid w:val="00A20159"/>
    <w:rsid w:val="00A20605"/>
    <w:rsid w:val="00A30CAF"/>
    <w:rsid w:val="00A31EB6"/>
    <w:rsid w:val="00A335BD"/>
    <w:rsid w:val="00A37A7A"/>
    <w:rsid w:val="00A41FDA"/>
    <w:rsid w:val="00A4256A"/>
    <w:rsid w:val="00A4757D"/>
    <w:rsid w:val="00A53668"/>
    <w:rsid w:val="00A536D5"/>
    <w:rsid w:val="00A54192"/>
    <w:rsid w:val="00A56B16"/>
    <w:rsid w:val="00A61499"/>
    <w:rsid w:val="00A62BFF"/>
    <w:rsid w:val="00A6321B"/>
    <w:rsid w:val="00A64983"/>
    <w:rsid w:val="00A66992"/>
    <w:rsid w:val="00A745B5"/>
    <w:rsid w:val="00A74637"/>
    <w:rsid w:val="00A770A2"/>
    <w:rsid w:val="00A77F6B"/>
    <w:rsid w:val="00A81BB2"/>
    <w:rsid w:val="00A8369C"/>
    <w:rsid w:val="00A84AA6"/>
    <w:rsid w:val="00A9779B"/>
    <w:rsid w:val="00AA12C1"/>
    <w:rsid w:val="00AA5C05"/>
    <w:rsid w:val="00AB1092"/>
    <w:rsid w:val="00AB3FC8"/>
    <w:rsid w:val="00AC312F"/>
    <w:rsid w:val="00AC43EB"/>
    <w:rsid w:val="00AD1FCD"/>
    <w:rsid w:val="00AD73C7"/>
    <w:rsid w:val="00AD7A63"/>
    <w:rsid w:val="00AE18C4"/>
    <w:rsid w:val="00AE726D"/>
    <w:rsid w:val="00AE7BB1"/>
    <w:rsid w:val="00AF0B80"/>
    <w:rsid w:val="00AF4804"/>
    <w:rsid w:val="00AF5A46"/>
    <w:rsid w:val="00B00C9C"/>
    <w:rsid w:val="00B03BA4"/>
    <w:rsid w:val="00B040C4"/>
    <w:rsid w:val="00B2009A"/>
    <w:rsid w:val="00B2590C"/>
    <w:rsid w:val="00B278DF"/>
    <w:rsid w:val="00B319AE"/>
    <w:rsid w:val="00B35260"/>
    <w:rsid w:val="00B35F6D"/>
    <w:rsid w:val="00B43D75"/>
    <w:rsid w:val="00B46DA2"/>
    <w:rsid w:val="00B47D83"/>
    <w:rsid w:val="00B51D7E"/>
    <w:rsid w:val="00B53F6E"/>
    <w:rsid w:val="00B652CA"/>
    <w:rsid w:val="00B70916"/>
    <w:rsid w:val="00B83C3C"/>
    <w:rsid w:val="00B93043"/>
    <w:rsid w:val="00B9797F"/>
    <w:rsid w:val="00BA04FA"/>
    <w:rsid w:val="00BB618F"/>
    <w:rsid w:val="00BC3A10"/>
    <w:rsid w:val="00BC5704"/>
    <w:rsid w:val="00BC656C"/>
    <w:rsid w:val="00BD173A"/>
    <w:rsid w:val="00BD2460"/>
    <w:rsid w:val="00BD70D0"/>
    <w:rsid w:val="00BF14D2"/>
    <w:rsid w:val="00BF6410"/>
    <w:rsid w:val="00BF7EF0"/>
    <w:rsid w:val="00C127C9"/>
    <w:rsid w:val="00C146F9"/>
    <w:rsid w:val="00C23C31"/>
    <w:rsid w:val="00C314DC"/>
    <w:rsid w:val="00C31A71"/>
    <w:rsid w:val="00C3438C"/>
    <w:rsid w:val="00C406EF"/>
    <w:rsid w:val="00C42BD7"/>
    <w:rsid w:val="00C449FF"/>
    <w:rsid w:val="00C5105D"/>
    <w:rsid w:val="00C5686B"/>
    <w:rsid w:val="00C6773F"/>
    <w:rsid w:val="00C70FBB"/>
    <w:rsid w:val="00C74024"/>
    <w:rsid w:val="00C74097"/>
    <w:rsid w:val="00C74A6F"/>
    <w:rsid w:val="00C83298"/>
    <w:rsid w:val="00C83B15"/>
    <w:rsid w:val="00C925C8"/>
    <w:rsid w:val="00C94869"/>
    <w:rsid w:val="00C955E7"/>
    <w:rsid w:val="00C97C9E"/>
    <w:rsid w:val="00CB7F84"/>
    <w:rsid w:val="00CC2FC3"/>
    <w:rsid w:val="00CC445D"/>
    <w:rsid w:val="00CC7CCE"/>
    <w:rsid w:val="00CD4737"/>
    <w:rsid w:val="00CD6861"/>
    <w:rsid w:val="00CD72E5"/>
    <w:rsid w:val="00CD7F7A"/>
    <w:rsid w:val="00CE0C22"/>
    <w:rsid w:val="00CE4B87"/>
    <w:rsid w:val="00CE79C9"/>
    <w:rsid w:val="00CF1B55"/>
    <w:rsid w:val="00CF3285"/>
    <w:rsid w:val="00CF53EF"/>
    <w:rsid w:val="00CF6468"/>
    <w:rsid w:val="00D0094A"/>
    <w:rsid w:val="00D04E66"/>
    <w:rsid w:val="00D051B8"/>
    <w:rsid w:val="00D10718"/>
    <w:rsid w:val="00D16433"/>
    <w:rsid w:val="00D17F4B"/>
    <w:rsid w:val="00D234CD"/>
    <w:rsid w:val="00D3031D"/>
    <w:rsid w:val="00D427CF"/>
    <w:rsid w:val="00D43B99"/>
    <w:rsid w:val="00D45D33"/>
    <w:rsid w:val="00D5156E"/>
    <w:rsid w:val="00D51A1E"/>
    <w:rsid w:val="00D55094"/>
    <w:rsid w:val="00D572DA"/>
    <w:rsid w:val="00D57427"/>
    <w:rsid w:val="00D615BB"/>
    <w:rsid w:val="00D62A22"/>
    <w:rsid w:val="00D65CBD"/>
    <w:rsid w:val="00D763FE"/>
    <w:rsid w:val="00D8407A"/>
    <w:rsid w:val="00D8442A"/>
    <w:rsid w:val="00D85027"/>
    <w:rsid w:val="00D86C1A"/>
    <w:rsid w:val="00D87A08"/>
    <w:rsid w:val="00D904C3"/>
    <w:rsid w:val="00D91F3E"/>
    <w:rsid w:val="00D955CE"/>
    <w:rsid w:val="00DA43E3"/>
    <w:rsid w:val="00DB05A3"/>
    <w:rsid w:val="00DB0AFD"/>
    <w:rsid w:val="00DB2274"/>
    <w:rsid w:val="00DB2B95"/>
    <w:rsid w:val="00DB2E59"/>
    <w:rsid w:val="00DB358F"/>
    <w:rsid w:val="00DB3847"/>
    <w:rsid w:val="00DB49FC"/>
    <w:rsid w:val="00DC44F1"/>
    <w:rsid w:val="00DC6A48"/>
    <w:rsid w:val="00DD28EF"/>
    <w:rsid w:val="00DD7DF2"/>
    <w:rsid w:val="00DF4BF3"/>
    <w:rsid w:val="00DF6D26"/>
    <w:rsid w:val="00E00536"/>
    <w:rsid w:val="00E06880"/>
    <w:rsid w:val="00E07ED1"/>
    <w:rsid w:val="00E114CC"/>
    <w:rsid w:val="00E2009C"/>
    <w:rsid w:val="00E24707"/>
    <w:rsid w:val="00E261B4"/>
    <w:rsid w:val="00E42A8E"/>
    <w:rsid w:val="00E44321"/>
    <w:rsid w:val="00E448E8"/>
    <w:rsid w:val="00E45C54"/>
    <w:rsid w:val="00E46B3B"/>
    <w:rsid w:val="00E55736"/>
    <w:rsid w:val="00E574AC"/>
    <w:rsid w:val="00E60578"/>
    <w:rsid w:val="00E6097C"/>
    <w:rsid w:val="00E60D43"/>
    <w:rsid w:val="00E60F8B"/>
    <w:rsid w:val="00E611EC"/>
    <w:rsid w:val="00E6411D"/>
    <w:rsid w:val="00E64994"/>
    <w:rsid w:val="00E6728C"/>
    <w:rsid w:val="00E67C8A"/>
    <w:rsid w:val="00E7305D"/>
    <w:rsid w:val="00E776CA"/>
    <w:rsid w:val="00E80040"/>
    <w:rsid w:val="00E8389B"/>
    <w:rsid w:val="00E83DA0"/>
    <w:rsid w:val="00E846F4"/>
    <w:rsid w:val="00E87033"/>
    <w:rsid w:val="00E94E47"/>
    <w:rsid w:val="00E961FB"/>
    <w:rsid w:val="00EA21E8"/>
    <w:rsid w:val="00EA780C"/>
    <w:rsid w:val="00EB3EA0"/>
    <w:rsid w:val="00EB69D3"/>
    <w:rsid w:val="00EB6F1B"/>
    <w:rsid w:val="00EB75B1"/>
    <w:rsid w:val="00EB76EC"/>
    <w:rsid w:val="00EC3870"/>
    <w:rsid w:val="00EC5F60"/>
    <w:rsid w:val="00ED4C9A"/>
    <w:rsid w:val="00EE03F2"/>
    <w:rsid w:val="00EF168F"/>
    <w:rsid w:val="00EF22CD"/>
    <w:rsid w:val="00EF3D8E"/>
    <w:rsid w:val="00EF3DA6"/>
    <w:rsid w:val="00F0278C"/>
    <w:rsid w:val="00F066BA"/>
    <w:rsid w:val="00F25911"/>
    <w:rsid w:val="00F25B9F"/>
    <w:rsid w:val="00F31D66"/>
    <w:rsid w:val="00F32A27"/>
    <w:rsid w:val="00F363EC"/>
    <w:rsid w:val="00F413AC"/>
    <w:rsid w:val="00F457BB"/>
    <w:rsid w:val="00F5561B"/>
    <w:rsid w:val="00F6255F"/>
    <w:rsid w:val="00F666AC"/>
    <w:rsid w:val="00F714A5"/>
    <w:rsid w:val="00F72859"/>
    <w:rsid w:val="00F73EAF"/>
    <w:rsid w:val="00F75262"/>
    <w:rsid w:val="00F77237"/>
    <w:rsid w:val="00F82105"/>
    <w:rsid w:val="00F840DF"/>
    <w:rsid w:val="00FA2730"/>
    <w:rsid w:val="00FA3830"/>
    <w:rsid w:val="00FA548C"/>
    <w:rsid w:val="00FB22FE"/>
    <w:rsid w:val="00FB57A0"/>
    <w:rsid w:val="00FB79DD"/>
    <w:rsid w:val="00FC2478"/>
    <w:rsid w:val="00FC4A27"/>
    <w:rsid w:val="00FD0EA3"/>
    <w:rsid w:val="00FD6A7B"/>
    <w:rsid w:val="00FE3CC0"/>
    <w:rsid w:val="00FE5E50"/>
    <w:rsid w:val="00FE725C"/>
    <w:rsid w:val="00FE79AF"/>
    <w:rsid w:val="00FF031A"/>
    <w:rsid w:val="00FF0BA2"/>
    <w:rsid w:val="00FF2C6B"/>
    <w:rsid w:val="00FF3071"/>
    <w:rsid w:val="00FF3198"/>
    <w:rsid w:val="00FF33EC"/>
    <w:rsid w:val="00FF532F"/>
    <w:rsid w:val="00FF6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7AD75F"/>
  <w15:docId w15:val="{CCE71B15-D6ED-44AD-95FF-44E5462BE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6"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9AD"/>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9"/>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9"/>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customStyle="1" w:styleId="GridTable4-Accent41">
    <w:name w:val="Grid Table 4 - Accent 41"/>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11">
    <w:name w:val="Grid Table 2 - Accent 1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styleId="Hyperlink">
    <w:name w:val="Hyperlink"/>
    <w:basedOn w:val="DefaultParagraphFont"/>
    <w:uiPriority w:val="99"/>
    <w:unhideWhenUsed/>
    <w:rsid w:val="00E6411D"/>
    <w:rPr>
      <w:color w:val="5F5F5F" w:themeColor="hyperlink"/>
      <w:u w:val="single"/>
    </w:rPr>
  </w:style>
  <w:style w:type="character" w:customStyle="1" w:styleId="UnresolvedMention1">
    <w:name w:val="Unresolved Mention1"/>
    <w:basedOn w:val="DefaultParagraphFont"/>
    <w:uiPriority w:val="99"/>
    <w:semiHidden/>
    <w:unhideWhenUsed/>
    <w:rsid w:val="00E6411D"/>
    <w:rPr>
      <w:color w:val="605E5C"/>
      <w:shd w:val="clear" w:color="auto" w:fill="E1DFDD"/>
    </w:rPr>
  </w:style>
  <w:style w:type="character" w:styleId="Strong">
    <w:name w:val="Strong"/>
    <w:basedOn w:val="DefaultParagraphFont"/>
    <w:uiPriority w:val="22"/>
    <w:qFormat/>
    <w:rsid w:val="006331DF"/>
    <w:rPr>
      <w:b/>
      <w:bCs/>
    </w:rPr>
  </w:style>
  <w:style w:type="character" w:customStyle="1" w:styleId="ezoic-adpicker-ad">
    <w:name w:val="ezoic-adpicker-ad"/>
    <w:basedOn w:val="DefaultParagraphFont"/>
    <w:rsid w:val="00463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xza%20Gonzalez\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wp14"&gt;&lt;w:body&gt;&lt;w:p w:rsidR="00000000" w:rsidRDefault="00DD7DF2"&gt;&lt;w:r&gt;&lt;w:t&gt;PARTNER VIOLENCE&lt;/w:t&gt;&lt;/w:r&gt;&lt;/w:p&gt;&lt;w:sectPr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w:val="5"/&gt;&lt;w:qFormat/&gt;&lt;w:pPr&gt;&lt;w:keepNext/&gt;&lt;w:keepLines/&gt;&lt;w:ind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Indent"/&gt;&lt;w:uiPriority w:val="3"/&gt;&lt;w:qFormat/&gt;&lt;w:pPr&gt;&lt;w:ind w:firstLine="0"/&gt;&lt;/w:pPr&gt;&lt;/w:style&gt;&lt;w:style w:type="character" w:customStyle="1" w:styleId="Heading1Char"&gt;&lt;w:name w:val="Heading 1 Char"/&gt;&lt;w:basedOn w:val="DefaultParagraphFont"/&gt;&lt;w:link w:val="Heading1"/&gt;&lt;w:uiPriority w:val="5"/&gt;&lt;w:rsid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w:val="4"/&gt;&lt;w:qFormat/&gt;&lt;w:rPr&gt;&lt;w:i/&gt;&lt;w:iCs/&gt;&lt;/w:rPr&gt;&lt;/w:style&gt;&lt;w:style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w:val="34"/&gt;&lt;w:semiHidden/&gt;&lt;w:unhideWhenUsed/&gt;&lt;w:qFormat/&gt;&lt;w:pPr&gt;&lt;w:ind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1804520A-3778-4CE9-BD1B-F99522625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34</TotalTime>
  <Pages>2</Pages>
  <Words>308</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Nixza Gonzalez</dc:creator>
  <cp:lastModifiedBy>Kayaga Meshack</cp:lastModifiedBy>
  <cp:revision>8</cp:revision>
  <dcterms:created xsi:type="dcterms:W3CDTF">2021-05-06T17:38:00Z</dcterms:created>
  <dcterms:modified xsi:type="dcterms:W3CDTF">2021-05-06T18:26:00Z</dcterms:modified>
</cp:coreProperties>
</file>