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432BFD" w14:textId="77777777" w:rsidR="00BE6800" w:rsidRDefault="00BE6800" w:rsidP="001462E6">
      <w:pPr>
        <w:spacing w:line="480" w:lineRule="auto"/>
        <w:jc w:val="center"/>
        <w:rPr>
          <w:b/>
          <w:bCs/>
        </w:rPr>
      </w:pPr>
    </w:p>
    <w:p w14:paraId="0EFB533E" w14:textId="77777777" w:rsidR="00BE6800" w:rsidRDefault="00BE6800" w:rsidP="001462E6">
      <w:pPr>
        <w:spacing w:line="480" w:lineRule="auto"/>
        <w:jc w:val="center"/>
        <w:rPr>
          <w:b/>
          <w:bCs/>
        </w:rPr>
      </w:pPr>
    </w:p>
    <w:p w14:paraId="5AB52C31" w14:textId="77777777" w:rsidR="00BE6800" w:rsidRDefault="00BE6800" w:rsidP="001462E6">
      <w:pPr>
        <w:spacing w:line="480" w:lineRule="auto"/>
        <w:jc w:val="center"/>
        <w:rPr>
          <w:b/>
          <w:bCs/>
        </w:rPr>
      </w:pPr>
    </w:p>
    <w:p w14:paraId="736D3641" w14:textId="77777777" w:rsidR="00BE6800" w:rsidRDefault="00BE6800" w:rsidP="001462E6">
      <w:pPr>
        <w:spacing w:line="480" w:lineRule="auto"/>
        <w:jc w:val="center"/>
        <w:rPr>
          <w:b/>
          <w:bCs/>
        </w:rPr>
      </w:pPr>
    </w:p>
    <w:p w14:paraId="5C3D0824" w14:textId="737995F8" w:rsidR="00BE6800" w:rsidRDefault="00AF740A" w:rsidP="001462E6">
      <w:pPr>
        <w:spacing w:line="480" w:lineRule="auto"/>
        <w:jc w:val="center"/>
        <w:rPr>
          <w:b/>
          <w:bCs/>
        </w:rPr>
      </w:pPr>
      <w:r w:rsidRPr="00774188">
        <w:rPr>
          <w:b/>
          <w:bCs/>
        </w:rPr>
        <w:t>Discussion Board Post #4</w:t>
      </w:r>
    </w:p>
    <w:p w14:paraId="2C6E26FE" w14:textId="77777777" w:rsidR="00BE6800" w:rsidRDefault="00AF740A" w:rsidP="001462E6">
      <w:pPr>
        <w:spacing w:line="480" w:lineRule="auto"/>
        <w:jc w:val="center"/>
      </w:pPr>
      <w:r>
        <w:t xml:space="preserve">Author </w:t>
      </w:r>
    </w:p>
    <w:p w14:paraId="18DAB6EB" w14:textId="77777777" w:rsidR="00BE6800" w:rsidRDefault="00AF740A" w:rsidP="001462E6">
      <w:pPr>
        <w:spacing w:line="480" w:lineRule="auto"/>
        <w:jc w:val="center"/>
      </w:pPr>
      <w:r>
        <w:t xml:space="preserve">Institutional </w:t>
      </w:r>
      <w:r w:rsidR="007B4951">
        <w:t>Affiliation</w:t>
      </w:r>
      <w:r>
        <w:t xml:space="preserve"> </w:t>
      </w:r>
    </w:p>
    <w:p w14:paraId="19A80447" w14:textId="77777777" w:rsidR="00BE6800" w:rsidRDefault="00AF740A" w:rsidP="001462E6">
      <w:pPr>
        <w:spacing w:line="480" w:lineRule="auto"/>
        <w:jc w:val="center"/>
      </w:pPr>
      <w:r>
        <w:t>Course</w:t>
      </w:r>
    </w:p>
    <w:p w14:paraId="5DB8E664" w14:textId="77777777" w:rsidR="00BE6800" w:rsidRDefault="00AF740A" w:rsidP="001462E6">
      <w:pPr>
        <w:spacing w:line="480" w:lineRule="auto"/>
        <w:jc w:val="center"/>
      </w:pPr>
      <w:r>
        <w:t>Instructor</w:t>
      </w:r>
    </w:p>
    <w:p w14:paraId="196B78ED" w14:textId="77777777" w:rsidR="002E5B60" w:rsidRDefault="00AF740A" w:rsidP="001462E6">
      <w:pPr>
        <w:spacing w:line="480" w:lineRule="auto"/>
        <w:jc w:val="center"/>
      </w:pPr>
      <w:r>
        <w:t>Due Date</w:t>
      </w:r>
    </w:p>
    <w:p w14:paraId="14572F39" w14:textId="77777777" w:rsidR="00802BD4" w:rsidRDefault="00802BD4" w:rsidP="001462E6">
      <w:pPr>
        <w:spacing w:line="480" w:lineRule="auto"/>
        <w:jc w:val="center"/>
      </w:pPr>
    </w:p>
    <w:p w14:paraId="6FBB6629" w14:textId="77777777" w:rsidR="00802BD4" w:rsidRDefault="00802BD4" w:rsidP="001462E6">
      <w:pPr>
        <w:spacing w:line="480" w:lineRule="auto"/>
        <w:jc w:val="center"/>
      </w:pPr>
    </w:p>
    <w:p w14:paraId="034B258A" w14:textId="77777777" w:rsidR="00802BD4" w:rsidRDefault="00802BD4" w:rsidP="001462E6">
      <w:pPr>
        <w:spacing w:line="480" w:lineRule="auto"/>
        <w:jc w:val="center"/>
      </w:pPr>
    </w:p>
    <w:p w14:paraId="74EBCF4F" w14:textId="77777777" w:rsidR="00802BD4" w:rsidRDefault="00802BD4" w:rsidP="001462E6">
      <w:pPr>
        <w:spacing w:line="480" w:lineRule="auto"/>
        <w:jc w:val="center"/>
      </w:pPr>
    </w:p>
    <w:p w14:paraId="157D020A" w14:textId="77777777" w:rsidR="00802BD4" w:rsidRDefault="00802BD4" w:rsidP="001462E6">
      <w:pPr>
        <w:spacing w:line="480" w:lineRule="auto"/>
        <w:jc w:val="center"/>
      </w:pPr>
    </w:p>
    <w:p w14:paraId="77C3F93E" w14:textId="77777777" w:rsidR="00802BD4" w:rsidRDefault="00802BD4" w:rsidP="001462E6">
      <w:pPr>
        <w:spacing w:line="480" w:lineRule="auto"/>
        <w:jc w:val="center"/>
      </w:pPr>
    </w:p>
    <w:p w14:paraId="343DC7E5" w14:textId="77777777" w:rsidR="00802BD4" w:rsidRDefault="00802BD4" w:rsidP="001462E6">
      <w:pPr>
        <w:spacing w:line="480" w:lineRule="auto"/>
        <w:jc w:val="center"/>
      </w:pPr>
    </w:p>
    <w:p w14:paraId="412A6625" w14:textId="77777777" w:rsidR="00802BD4" w:rsidRDefault="00802BD4" w:rsidP="001462E6">
      <w:pPr>
        <w:spacing w:line="480" w:lineRule="auto"/>
        <w:jc w:val="center"/>
      </w:pPr>
    </w:p>
    <w:p w14:paraId="129D7E00" w14:textId="77777777" w:rsidR="00802BD4" w:rsidRDefault="00802BD4" w:rsidP="001462E6">
      <w:pPr>
        <w:spacing w:line="480" w:lineRule="auto"/>
        <w:jc w:val="center"/>
      </w:pPr>
    </w:p>
    <w:p w14:paraId="3EF77056" w14:textId="77777777" w:rsidR="00802BD4" w:rsidRDefault="00802BD4" w:rsidP="001462E6">
      <w:pPr>
        <w:spacing w:line="480" w:lineRule="auto"/>
        <w:jc w:val="center"/>
      </w:pPr>
    </w:p>
    <w:p w14:paraId="359D5EC5" w14:textId="77777777" w:rsidR="00802BD4" w:rsidRDefault="00802BD4" w:rsidP="001462E6">
      <w:pPr>
        <w:spacing w:line="480" w:lineRule="auto"/>
        <w:jc w:val="center"/>
      </w:pPr>
    </w:p>
    <w:p w14:paraId="71498900" w14:textId="77777777" w:rsidR="00802BD4" w:rsidRDefault="00802BD4" w:rsidP="001462E6">
      <w:pPr>
        <w:spacing w:line="480" w:lineRule="auto"/>
        <w:jc w:val="center"/>
      </w:pPr>
    </w:p>
    <w:p w14:paraId="2D19B23F" w14:textId="77777777" w:rsidR="00802BD4" w:rsidRDefault="00802BD4" w:rsidP="001462E6">
      <w:pPr>
        <w:spacing w:line="480" w:lineRule="auto"/>
        <w:jc w:val="center"/>
      </w:pPr>
    </w:p>
    <w:p w14:paraId="6DBC4618" w14:textId="77777777" w:rsidR="00802BD4" w:rsidRDefault="00802BD4" w:rsidP="001462E6">
      <w:pPr>
        <w:spacing w:line="480" w:lineRule="auto"/>
        <w:jc w:val="center"/>
      </w:pPr>
    </w:p>
    <w:p w14:paraId="7B76A8D5" w14:textId="77777777" w:rsidR="002C03B7" w:rsidRDefault="002C03B7" w:rsidP="001462E6">
      <w:pPr>
        <w:spacing w:line="480" w:lineRule="auto"/>
        <w:jc w:val="center"/>
      </w:pPr>
    </w:p>
    <w:p w14:paraId="602BD070" w14:textId="6027B1E5" w:rsidR="00B46008" w:rsidRDefault="00AF740A" w:rsidP="001462E6">
      <w:pPr>
        <w:spacing w:line="480" w:lineRule="auto"/>
        <w:ind w:firstLine="720"/>
      </w:pPr>
      <w:r w:rsidRPr="00ED50F4">
        <w:lastRenderedPageBreak/>
        <w:t>Personality disorder; is defined as a persisting pattern of inner experience and conduct which deviates significantly considerably from the norms of the individual's cultural context, is widespread and unchanging, does have its origin in adolescence, is su</w:t>
      </w:r>
      <w:r w:rsidRPr="00ED50F4">
        <w:t>stained over time, and contributes to discomfort or dysfunction makes it ambiguous</w:t>
      </w:r>
      <w:r w:rsidR="004540D2" w:rsidRPr="004540D2">
        <w:t xml:space="preserve"> (Gladding &amp; Newsome, 2018)</w:t>
      </w:r>
      <w:r w:rsidRPr="00ED50F4">
        <w:t>. </w:t>
      </w:r>
      <w:r w:rsidR="004540D2">
        <w:t xml:space="preserve">According to Gladding &amp; Newsome, </w:t>
      </w:r>
      <w:r w:rsidRPr="00ED50F4">
        <w:t>continuing research and review efforts continue to provide varied perspectives, criteria, and models advocated for personality disorder diagnosis and conce</w:t>
      </w:r>
      <w:r w:rsidRPr="00ED50F4">
        <w:t>ptualization.</w:t>
      </w:r>
      <w:r w:rsidRPr="00B46008">
        <w:t xml:space="preserve"> The following personality disorders are uniquely identifiable, according to the DSM-5 Personality and Personality Disorders Work Group, and their characteristics are similar and distinct to differing degrees.</w:t>
      </w:r>
    </w:p>
    <w:p w14:paraId="05C131EF" w14:textId="77777777" w:rsidR="00EE3107" w:rsidRDefault="00EE3107" w:rsidP="001462E6">
      <w:pPr>
        <w:spacing w:line="480" w:lineRule="auto"/>
        <w:ind w:firstLine="720"/>
      </w:pPr>
    </w:p>
    <w:p w14:paraId="383B093D" w14:textId="1FB33267" w:rsidR="00EE3107" w:rsidRDefault="00AF740A" w:rsidP="001462E6">
      <w:pPr>
        <w:pStyle w:val="ListParagraph"/>
        <w:numPr>
          <w:ilvl w:val="0"/>
          <w:numId w:val="11"/>
        </w:numPr>
      </w:pPr>
      <w:r w:rsidRPr="00EE3107">
        <w:rPr>
          <w:b/>
        </w:rPr>
        <w:t>A paranoid personality disorder</w:t>
      </w:r>
      <w:r>
        <w:t xml:space="preserve"> is characterized by a pattern of distrust and suspicion in which others' motivations are regarded as hostile</w:t>
      </w:r>
      <w:r w:rsidR="004540D2" w:rsidRPr="004540D2">
        <w:t xml:space="preserve"> (Gladding &amp; Newsome, 2018)</w:t>
      </w:r>
      <w:r>
        <w:t>.</w:t>
      </w:r>
      <w:r w:rsidR="00366764" w:rsidRPr="00366764">
        <w:t xml:space="preserve"> This does not happen just during schizophrenia, a bipolar illness or a depressive disease with psychotic symptoms, or another psychotic disorder, and it is not caused by the physiological consequences of some other health issue.</w:t>
      </w:r>
      <w:r w:rsidR="00A44DF9" w:rsidRPr="00A44DF9">
        <w:t xml:space="preserve"> Persons suffering from paranoid personality disorder often are tough to get along with since frequently struggle with interpersonal connections.</w:t>
      </w:r>
      <w:r w:rsidR="00E6053D" w:rsidRPr="00E6053D">
        <w:t xml:space="preserve"> Solitariness, poor peer interactions, and other symptoms of paranoid personality disorder may initially appear in early life and teenage years.</w:t>
      </w:r>
      <w:r w:rsidR="009371E0" w:rsidRPr="009371E0">
        <w:t xml:space="preserve"> Risk factors in</w:t>
      </w:r>
      <w:r w:rsidR="008D0B7D">
        <w:t>clude genetic and physiological.</w:t>
      </w:r>
    </w:p>
    <w:p w14:paraId="4BDE306B" w14:textId="77777777" w:rsidR="00EE3107" w:rsidRDefault="00EE3107" w:rsidP="001462E6">
      <w:pPr>
        <w:spacing w:line="480" w:lineRule="auto"/>
      </w:pPr>
    </w:p>
    <w:p w14:paraId="25F448BF" w14:textId="77777777" w:rsidR="00EE3107" w:rsidRDefault="00EE3107" w:rsidP="001462E6">
      <w:pPr>
        <w:spacing w:line="480" w:lineRule="auto"/>
      </w:pPr>
    </w:p>
    <w:p w14:paraId="479712AE" w14:textId="1E8739D6" w:rsidR="008D0B7D" w:rsidRPr="008D0B7D" w:rsidRDefault="00AF740A" w:rsidP="001462E6">
      <w:pPr>
        <w:pStyle w:val="ListParagraph"/>
        <w:numPr>
          <w:ilvl w:val="0"/>
          <w:numId w:val="11"/>
        </w:numPr>
      </w:pPr>
      <w:r w:rsidRPr="008D0B7D">
        <w:rPr>
          <w:b/>
        </w:rPr>
        <w:t>A schizoid personality disorder</w:t>
      </w:r>
      <w:r>
        <w:t xml:space="preserve"> is characterized by a pattern of social alienation and a </w:t>
      </w:r>
      <w:r>
        <w:t>limited range of emotional expression.</w:t>
      </w:r>
      <w:r w:rsidR="0028790B" w:rsidRPr="0028790B">
        <w:t xml:space="preserve"> </w:t>
      </w:r>
      <w:r w:rsidR="0028790B" w:rsidRPr="00366764">
        <w:t xml:space="preserve">This does not happen just during schizophrenia, a bipolar illness or a depressive disease with psychotic symptoms, or another psychotic disorder, and it is not caused by the physiological consequences of </w:t>
      </w:r>
      <w:r w:rsidR="0028790B" w:rsidRPr="00366764">
        <w:lastRenderedPageBreak/>
        <w:t>some other health issue.</w:t>
      </w:r>
      <w:r w:rsidR="009E3AEB" w:rsidRPr="009E3AEB">
        <w:t xml:space="preserve"> A schizoid personality disorder is characterized by a recurrent pattern of disengagement from social connections as well as a constrained repertoire of emotional expressiv</w:t>
      </w:r>
      <w:r w:rsidR="007858C0">
        <w:t>eness in interpersonal contexts from a young age.</w:t>
      </w:r>
      <w:r w:rsidRPr="008D0B7D">
        <w:t xml:space="preserve"> Victims have difficulty</w:t>
      </w:r>
      <w:r w:rsidRPr="008D0B7D">
        <w:t xml:space="preserve"> expressing emotions.</w:t>
      </w:r>
      <w:r w:rsidR="005F5D8C" w:rsidRPr="005F5D8C">
        <w:t xml:space="preserve"> In clinical conditions, a schizoid personality disorder is infrequent. Schizoid personality disorder can manifest itself in children as early as infancy or puberty. Genetic and psychological risk factors are examples of risk factors and are diagnosed more frequently in males than females.</w:t>
      </w:r>
    </w:p>
    <w:p w14:paraId="048720D6" w14:textId="7594BDDC" w:rsidR="00EE3107" w:rsidRDefault="00EE3107" w:rsidP="001462E6">
      <w:pPr>
        <w:pStyle w:val="ListParagraph"/>
      </w:pPr>
    </w:p>
    <w:p w14:paraId="4FEE9B75" w14:textId="77777777" w:rsidR="0028790B" w:rsidRDefault="0028790B" w:rsidP="001462E6">
      <w:pPr>
        <w:spacing w:line="480" w:lineRule="auto"/>
      </w:pPr>
    </w:p>
    <w:p w14:paraId="06E171A1" w14:textId="77777777" w:rsidR="0028790B" w:rsidRDefault="0028790B" w:rsidP="001462E6">
      <w:pPr>
        <w:spacing w:line="480" w:lineRule="auto"/>
      </w:pPr>
    </w:p>
    <w:p w14:paraId="11D0F0B4" w14:textId="77777777" w:rsidR="0028790B" w:rsidRDefault="0028790B" w:rsidP="001462E6">
      <w:pPr>
        <w:spacing w:line="480" w:lineRule="auto"/>
      </w:pPr>
    </w:p>
    <w:p w14:paraId="17AEDA3F" w14:textId="77777777" w:rsidR="0028790B" w:rsidRDefault="0028790B" w:rsidP="001462E6">
      <w:pPr>
        <w:spacing w:line="480" w:lineRule="auto"/>
      </w:pPr>
    </w:p>
    <w:p w14:paraId="0C5E7A72" w14:textId="7A47CCAE" w:rsidR="00554070" w:rsidRDefault="00AF740A" w:rsidP="001462E6">
      <w:pPr>
        <w:pStyle w:val="ListParagraph"/>
        <w:numPr>
          <w:ilvl w:val="0"/>
          <w:numId w:val="11"/>
        </w:numPr>
      </w:pPr>
      <w:r w:rsidRPr="00425C08">
        <w:rPr>
          <w:b/>
        </w:rPr>
        <w:t>A schizotypal personality disorder</w:t>
      </w:r>
      <w:r>
        <w:t xml:space="preserve"> is characterized by a pattern of acute discomfort in interpersonal relationships, cognitive or perceptual abnormalities, and behavioral oddities</w:t>
      </w:r>
      <w:r w:rsidR="004540D2" w:rsidRPr="004540D2">
        <w:t xml:space="preserve"> (Gladding &amp; Newsome, 2018)</w:t>
      </w:r>
      <w:r>
        <w:t>.</w:t>
      </w:r>
      <w:r w:rsidR="00425C08" w:rsidRPr="00425C08">
        <w:t xml:space="preserve"> </w:t>
      </w:r>
      <w:r w:rsidR="00425C08" w:rsidRPr="00366764">
        <w:t>This does not happen just during schizophrenia, a bipolar illness or a depressive disease with psychotic symptoms, or another psychotic disorder, and it is not caused by the physiological consequences of some other health issue.</w:t>
      </w:r>
      <w:r w:rsidRPr="00554070">
        <w:t xml:space="preserve"> </w:t>
      </w:r>
      <w:r>
        <w:t xml:space="preserve">The most important diagnostic trait is a </w:t>
      </w:r>
      <w:r>
        <w:t>widespread pattern of social and interpersonal deficiencies characterized by intense discomfort and self-alienation.</w:t>
      </w:r>
    </w:p>
    <w:p w14:paraId="4F036332" w14:textId="1CE9BDC0" w:rsidR="00EE3107" w:rsidRDefault="00AF740A" w:rsidP="001462E6">
      <w:pPr>
        <w:pStyle w:val="ListParagraph"/>
      </w:pPr>
      <w:r>
        <w:t>Only a tiny percentage of victims will acquire a psychotic condition, such as schizophrenia. It is most likely to begin in childhood and ad</w:t>
      </w:r>
      <w:r>
        <w:t>olescence in those who lead isolated lives.</w:t>
      </w:r>
      <w:r w:rsidRPr="00554070">
        <w:t xml:space="preserve"> Risk factors include genetic and psychological factors, which are somewhat more prevalent in men.</w:t>
      </w:r>
    </w:p>
    <w:p w14:paraId="127AA8EA" w14:textId="77777777" w:rsidR="00554070" w:rsidRDefault="00554070" w:rsidP="001462E6">
      <w:pPr>
        <w:pStyle w:val="ListParagraph"/>
      </w:pPr>
    </w:p>
    <w:p w14:paraId="1BC2006D" w14:textId="77777777" w:rsidR="00554070" w:rsidRDefault="00554070" w:rsidP="001462E6">
      <w:pPr>
        <w:spacing w:line="480" w:lineRule="auto"/>
      </w:pPr>
    </w:p>
    <w:p w14:paraId="54E8EC6D" w14:textId="77777777" w:rsidR="00554070" w:rsidRDefault="00554070" w:rsidP="001462E6">
      <w:pPr>
        <w:spacing w:line="480" w:lineRule="auto"/>
      </w:pPr>
    </w:p>
    <w:p w14:paraId="06C2EA3E" w14:textId="77777777" w:rsidR="00554070" w:rsidRDefault="00554070" w:rsidP="001462E6">
      <w:pPr>
        <w:spacing w:line="480" w:lineRule="auto"/>
      </w:pPr>
    </w:p>
    <w:p w14:paraId="7EA0FB6D" w14:textId="77777777" w:rsidR="00554070" w:rsidRDefault="00554070" w:rsidP="001462E6">
      <w:pPr>
        <w:spacing w:line="480" w:lineRule="auto"/>
      </w:pPr>
    </w:p>
    <w:p w14:paraId="00DA7991" w14:textId="77777777" w:rsidR="00554070" w:rsidRDefault="00554070" w:rsidP="001462E6">
      <w:pPr>
        <w:spacing w:line="480" w:lineRule="auto"/>
      </w:pPr>
    </w:p>
    <w:p w14:paraId="5876519E" w14:textId="77777777" w:rsidR="00554070" w:rsidRDefault="00554070" w:rsidP="001462E6">
      <w:pPr>
        <w:spacing w:line="480" w:lineRule="auto"/>
      </w:pPr>
    </w:p>
    <w:p w14:paraId="4E25FF1A" w14:textId="77777777" w:rsidR="00554070" w:rsidRDefault="00554070" w:rsidP="001462E6">
      <w:pPr>
        <w:spacing w:line="480" w:lineRule="auto"/>
      </w:pPr>
    </w:p>
    <w:p w14:paraId="22B8728C" w14:textId="77777777" w:rsidR="00554070" w:rsidRDefault="00554070" w:rsidP="001462E6">
      <w:pPr>
        <w:spacing w:line="480" w:lineRule="auto"/>
      </w:pPr>
    </w:p>
    <w:p w14:paraId="2822E6DA" w14:textId="77777777" w:rsidR="00425C08" w:rsidRDefault="00425C08" w:rsidP="001462E6">
      <w:pPr>
        <w:spacing w:line="480" w:lineRule="auto"/>
      </w:pPr>
    </w:p>
    <w:p w14:paraId="52646199" w14:textId="77777777" w:rsidR="00425C08" w:rsidRDefault="00425C08" w:rsidP="001462E6">
      <w:pPr>
        <w:spacing w:line="480" w:lineRule="auto"/>
      </w:pPr>
    </w:p>
    <w:p w14:paraId="7EB6F283" w14:textId="24005527" w:rsidR="00EB6C9D" w:rsidRDefault="00AF740A" w:rsidP="004540D2">
      <w:pPr>
        <w:pStyle w:val="ListParagraph"/>
        <w:numPr>
          <w:ilvl w:val="0"/>
          <w:numId w:val="11"/>
        </w:numPr>
      </w:pPr>
      <w:r w:rsidRPr="000C3899">
        <w:rPr>
          <w:b/>
        </w:rPr>
        <w:t>An antisocial personality disorder</w:t>
      </w:r>
      <w:r>
        <w:t xml:space="preserve"> is characterized by a pattern of disdain for and violating others' r</w:t>
      </w:r>
      <w:r>
        <w:t>ights</w:t>
      </w:r>
      <w:r w:rsidR="004540D2" w:rsidRPr="004540D2">
        <w:t xml:space="preserve"> (Gladding &amp; Newsome, 2018)</w:t>
      </w:r>
      <w:r>
        <w:t>.</w:t>
      </w:r>
      <w:r w:rsidR="000C3899" w:rsidRPr="000C3899">
        <w:t xml:space="preserve"> The victim is at most 18 years old, with the initiation of the behav</w:t>
      </w:r>
      <w:r w:rsidR="000C3899">
        <w:t>ior beginning at the age of 15.</w:t>
      </w:r>
      <w:r w:rsidR="000C3899" w:rsidRPr="000C3899">
        <w:t xml:space="preserve"> Antisocial conduct does not emerge predominantly throughout schizophrenia or bipolar disease.</w:t>
      </w:r>
      <w:r w:rsidR="00FF38D2" w:rsidRPr="00FF38D2">
        <w:t xml:space="preserve"> A recurrent tendency of disdain for, and contravention of, the right of others that originates in infancy or adolescent years and persists into adulthood is a key diagnostic trait.</w:t>
      </w:r>
      <w:r w:rsidR="00553FEF" w:rsidRPr="00553FEF">
        <w:t xml:space="preserve"> Victims lack empathy and are often cold, scornful, and dismissive of others' concerns.</w:t>
      </w:r>
      <w:r w:rsidRPr="00EB6C9D">
        <w:t>The condition is more prevalent in impoveri</w:t>
      </w:r>
      <w:r w:rsidRPr="00EB6C9D">
        <w:t>shed communities.</w:t>
      </w:r>
      <w:r w:rsidR="009E4306" w:rsidRPr="009E4306">
        <w:t xml:space="preserve"> Risk factors include genetic and physiological, commonly occurring in females</w:t>
      </w:r>
      <w:r w:rsidR="004540D2" w:rsidRPr="004540D2">
        <w:t xml:space="preserve"> (Gladding &amp; Newsome, 2018)</w:t>
      </w:r>
      <w:r w:rsidR="009E4306" w:rsidRPr="009E4306">
        <w:t>.</w:t>
      </w:r>
    </w:p>
    <w:p w14:paraId="3A1046DF" w14:textId="77777777" w:rsidR="000C3899" w:rsidRDefault="000C3899" w:rsidP="001462E6">
      <w:pPr>
        <w:spacing w:line="480" w:lineRule="auto"/>
      </w:pPr>
    </w:p>
    <w:p w14:paraId="245E639E" w14:textId="77777777" w:rsidR="000C3899" w:rsidRDefault="000C3899" w:rsidP="001462E6">
      <w:pPr>
        <w:spacing w:line="480" w:lineRule="auto"/>
      </w:pPr>
    </w:p>
    <w:p w14:paraId="5420667C" w14:textId="77777777" w:rsidR="000C3899" w:rsidRDefault="000C3899" w:rsidP="001462E6">
      <w:pPr>
        <w:spacing w:line="480" w:lineRule="auto"/>
      </w:pPr>
    </w:p>
    <w:p w14:paraId="7A0884D3" w14:textId="77777777" w:rsidR="000C3899" w:rsidRDefault="000C3899" w:rsidP="001462E6">
      <w:pPr>
        <w:spacing w:line="480" w:lineRule="auto"/>
      </w:pPr>
    </w:p>
    <w:p w14:paraId="33DC946E" w14:textId="77777777" w:rsidR="000C3899" w:rsidRPr="00935631" w:rsidRDefault="000C3899" w:rsidP="001462E6">
      <w:pPr>
        <w:spacing w:line="480" w:lineRule="auto"/>
        <w:rPr>
          <w:b/>
        </w:rPr>
      </w:pPr>
    </w:p>
    <w:p w14:paraId="5C9432CB" w14:textId="6BA69220" w:rsidR="00EE3107" w:rsidRDefault="00AF740A" w:rsidP="001462E6">
      <w:pPr>
        <w:pStyle w:val="ListParagraph"/>
        <w:numPr>
          <w:ilvl w:val="0"/>
          <w:numId w:val="11"/>
        </w:numPr>
      </w:pPr>
      <w:r w:rsidRPr="00935631">
        <w:rPr>
          <w:b/>
        </w:rPr>
        <w:lastRenderedPageBreak/>
        <w:t>A borderline personality disorder</w:t>
      </w:r>
      <w:r>
        <w:t xml:space="preserve"> is characterized by a tendency of inconsistency in interpersonal interactions, identity, and emotions, as well as a high level of impulsivity</w:t>
      </w:r>
      <w:r w:rsidR="004540D2" w:rsidRPr="004540D2">
        <w:t xml:space="preserve"> (Gladding &amp; Newsome, 2018)</w:t>
      </w:r>
      <w:r>
        <w:t>.</w:t>
      </w:r>
      <w:r w:rsidR="00935631" w:rsidRPr="00935631">
        <w:t xml:space="preserve"> Unstable interpersonal interactions and unfavorable self-perception are important diagnostic factors. Victims frequently have self-defeating attitudes just when an objective is about to be fulfilled.</w:t>
      </w:r>
      <w:r w:rsidR="0085053A" w:rsidRPr="0085053A">
        <w:t xml:space="preserve"> Early adulthood is the most prevalent age for chronic instability. Risk factors include genetic and psychological variables, with females being diagnosed at a higher rate (about 75 percent of the time).</w:t>
      </w:r>
    </w:p>
    <w:p w14:paraId="546CFAC1" w14:textId="77777777" w:rsidR="00935631" w:rsidRDefault="00935631" w:rsidP="001462E6">
      <w:pPr>
        <w:spacing w:line="480" w:lineRule="auto"/>
      </w:pPr>
    </w:p>
    <w:p w14:paraId="06D46C32" w14:textId="77777777" w:rsidR="00935631" w:rsidRDefault="00935631" w:rsidP="001462E6">
      <w:pPr>
        <w:spacing w:line="480" w:lineRule="auto"/>
      </w:pPr>
    </w:p>
    <w:p w14:paraId="1E477AC1" w14:textId="77777777" w:rsidR="00935631" w:rsidRDefault="00935631" w:rsidP="001462E6">
      <w:pPr>
        <w:spacing w:line="480" w:lineRule="auto"/>
      </w:pPr>
    </w:p>
    <w:p w14:paraId="373D079E" w14:textId="77777777" w:rsidR="00935631" w:rsidRDefault="00935631" w:rsidP="001462E6">
      <w:pPr>
        <w:spacing w:line="480" w:lineRule="auto"/>
      </w:pPr>
    </w:p>
    <w:p w14:paraId="3B5A1982" w14:textId="77777777" w:rsidR="00935631" w:rsidRPr="00C01D1B" w:rsidRDefault="00935631" w:rsidP="001462E6">
      <w:pPr>
        <w:spacing w:line="480" w:lineRule="auto"/>
        <w:rPr>
          <w:b/>
        </w:rPr>
      </w:pPr>
    </w:p>
    <w:p w14:paraId="3C6D8038" w14:textId="2D0D7A36" w:rsidR="00EE3107" w:rsidRDefault="00AF740A" w:rsidP="001462E6">
      <w:pPr>
        <w:pStyle w:val="ListParagraph"/>
        <w:numPr>
          <w:ilvl w:val="0"/>
          <w:numId w:val="11"/>
        </w:numPr>
      </w:pPr>
      <w:r w:rsidRPr="00C01D1B">
        <w:rPr>
          <w:b/>
        </w:rPr>
        <w:t>A histrionic personality disorder</w:t>
      </w:r>
      <w:r>
        <w:t xml:space="preserve"> is characterized by an exorbitant emotional</w:t>
      </w:r>
      <w:r w:rsidR="00C01D1B">
        <w:t>ity and self-promoting attitude; a key diagnostic feature</w:t>
      </w:r>
      <w:r w:rsidR="004540D2" w:rsidRPr="004540D2">
        <w:t xml:space="preserve"> (Gladding &amp; Newsome, 2018)</w:t>
      </w:r>
      <w:r w:rsidR="00C01D1B">
        <w:t>.</w:t>
      </w:r>
      <w:r w:rsidR="008679E7" w:rsidRPr="008679E7">
        <w:t xml:space="preserve"> Victims may struggle to achieve emotional connection in intimate interactions and are unaware of this.</w:t>
      </w:r>
      <w:r w:rsidR="00925042" w:rsidRPr="00925042">
        <w:t xml:space="preserve"> It is common in alcoholic beverages and associated conditions.</w:t>
      </w:r>
      <w:r w:rsidR="00C70E8A" w:rsidRPr="00C70E8A">
        <w:t xml:space="preserve"> In medical settings, females are diagnosed with the illness more commonly than males.</w:t>
      </w:r>
    </w:p>
    <w:p w14:paraId="0F3585C7" w14:textId="0691ABF6" w:rsidR="00EE3107" w:rsidRDefault="00AF740A" w:rsidP="001462E6">
      <w:pPr>
        <w:pStyle w:val="ListParagraph"/>
        <w:numPr>
          <w:ilvl w:val="0"/>
          <w:numId w:val="11"/>
        </w:numPr>
      </w:pPr>
      <w:r w:rsidRPr="001462E6">
        <w:rPr>
          <w:b/>
        </w:rPr>
        <w:t>A narcissistic personality disorder</w:t>
      </w:r>
      <w:r>
        <w:t xml:space="preserve"> is characterized by self-importance, a desire fo</w:t>
      </w:r>
      <w:r>
        <w:t>r hero-worship, and callousness.</w:t>
      </w:r>
      <w:r w:rsidR="00C2794B" w:rsidRPr="00C2794B">
        <w:t xml:space="preserve"> Victims' social relationships are generally harmed as a result of issues stemming from entitlement and ego attitude</w:t>
      </w:r>
      <w:r w:rsidR="004540D2" w:rsidRPr="004540D2">
        <w:t xml:space="preserve"> (Gladding &amp; Newsome, 2018)</w:t>
      </w:r>
      <w:r w:rsidR="00C2794B" w:rsidRPr="00C2794B">
        <w:t>.</w:t>
      </w:r>
      <w:r w:rsidR="000D63C8" w:rsidRPr="000D63C8">
        <w:t xml:space="preserve"> The feature is frequent in teens, but it is very certain to persist throughout adulthood.</w:t>
      </w:r>
    </w:p>
    <w:p w14:paraId="5951A5D3" w14:textId="4605DDB2" w:rsidR="001462E6" w:rsidRDefault="00AF740A" w:rsidP="001462E6">
      <w:pPr>
        <w:spacing w:line="480" w:lineRule="auto"/>
      </w:pPr>
      <w:r>
        <w:t xml:space="preserve">More personality disorders belong to this list that I have not included. However, the most important point to recall is that despite the common term “personality disorders” and its </w:t>
      </w:r>
      <w:r>
        <w:lastRenderedPageBreak/>
        <w:t>ambiguous definition, it should be realized that different personalities ex</w:t>
      </w:r>
      <w:r>
        <w:t>ist, each with distinct symptom features and causes despite sharing a lot in common.</w:t>
      </w:r>
    </w:p>
    <w:p w14:paraId="1A87A292" w14:textId="77777777" w:rsidR="004540D2" w:rsidRDefault="004540D2" w:rsidP="001462E6">
      <w:pPr>
        <w:spacing w:line="480" w:lineRule="auto"/>
      </w:pPr>
    </w:p>
    <w:p w14:paraId="607469CB" w14:textId="77777777" w:rsidR="004540D2" w:rsidRDefault="004540D2" w:rsidP="001462E6">
      <w:pPr>
        <w:spacing w:line="480" w:lineRule="auto"/>
      </w:pPr>
    </w:p>
    <w:p w14:paraId="7654D3B3" w14:textId="77777777" w:rsidR="004540D2" w:rsidRDefault="004540D2" w:rsidP="001462E6">
      <w:pPr>
        <w:spacing w:line="480" w:lineRule="auto"/>
      </w:pPr>
    </w:p>
    <w:p w14:paraId="1D7EA3A2" w14:textId="77777777" w:rsidR="004540D2" w:rsidRDefault="004540D2" w:rsidP="004540D2">
      <w:pPr>
        <w:spacing w:line="480" w:lineRule="auto"/>
        <w:jc w:val="center"/>
      </w:pPr>
    </w:p>
    <w:p w14:paraId="1E583839" w14:textId="77777777" w:rsidR="004540D2" w:rsidRDefault="004540D2" w:rsidP="004540D2">
      <w:pPr>
        <w:spacing w:line="480" w:lineRule="auto"/>
        <w:jc w:val="center"/>
      </w:pPr>
    </w:p>
    <w:p w14:paraId="3971A94A" w14:textId="77777777" w:rsidR="004540D2" w:rsidRDefault="004540D2" w:rsidP="004540D2">
      <w:pPr>
        <w:spacing w:line="480" w:lineRule="auto"/>
        <w:jc w:val="center"/>
      </w:pPr>
    </w:p>
    <w:p w14:paraId="587859C4" w14:textId="77777777" w:rsidR="004540D2" w:rsidRDefault="004540D2" w:rsidP="004540D2">
      <w:pPr>
        <w:spacing w:line="480" w:lineRule="auto"/>
        <w:jc w:val="center"/>
      </w:pPr>
    </w:p>
    <w:p w14:paraId="1C18A4E6" w14:textId="77777777" w:rsidR="004540D2" w:rsidRDefault="004540D2" w:rsidP="004540D2">
      <w:pPr>
        <w:spacing w:line="480" w:lineRule="auto"/>
        <w:jc w:val="center"/>
      </w:pPr>
    </w:p>
    <w:p w14:paraId="787AC638" w14:textId="77777777" w:rsidR="004540D2" w:rsidRDefault="004540D2" w:rsidP="004540D2">
      <w:pPr>
        <w:spacing w:line="480" w:lineRule="auto"/>
        <w:jc w:val="center"/>
      </w:pPr>
    </w:p>
    <w:p w14:paraId="19135B2A" w14:textId="77777777" w:rsidR="004540D2" w:rsidRDefault="004540D2" w:rsidP="004540D2">
      <w:pPr>
        <w:spacing w:line="480" w:lineRule="auto"/>
        <w:jc w:val="center"/>
      </w:pPr>
    </w:p>
    <w:p w14:paraId="169D27D0" w14:textId="77777777" w:rsidR="004540D2" w:rsidRDefault="004540D2" w:rsidP="004540D2">
      <w:pPr>
        <w:spacing w:line="480" w:lineRule="auto"/>
        <w:jc w:val="center"/>
      </w:pPr>
    </w:p>
    <w:p w14:paraId="260D09F7" w14:textId="77777777" w:rsidR="004540D2" w:rsidRDefault="004540D2" w:rsidP="004540D2">
      <w:pPr>
        <w:spacing w:line="480" w:lineRule="auto"/>
        <w:jc w:val="center"/>
      </w:pPr>
    </w:p>
    <w:p w14:paraId="5D44136F" w14:textId="77777777" w:rsidR="004540D2" w:rsidRDefault="004540D2" w:rsidP="004540D2">
      <w:pPr>
        <w:spacing w:line="480" w:lineRule="auto"/>
        <w:jc w:val="center"/>
      </w:pPr>
    </w:p>
    <w:p w14:paraId="17AA66D6" w14:textId="77777777" w:rsidR="004540D2" w:rsidRDefault="004540D2" w:rsidP="004540D2">
      <w:pPr>
        <w:spacing w:line="480" w:lineRule="auto"/>
        <w:jc w:val="center"/>
      </w:pPr>
    </w:p>
    <w:p w14:paraId="7F37ED97" w14:textId="77777777" w:rsidR="004540D2" w:rsidRDefault="004540D2" w:rsidP="004540D2">
      <w:pPr>
        <w:spacing w:line="480" w:lineRule="auto"/>
        <w:jc w:val="center"/>
      </w:pPr>
    </w:p>
    <w:p w14:paraId="1FA2AF7F" w14:textId="77777777" w:rsidR="004540D2" w:rsidRDefault="004540D2" w:rsidP="004540D2">
      <w:pPr>
        <w:spacing w:line="480" w:lineRule="auto"/>
        <w:jc w:val="center"/>
      </w:pPr>
    </w:p>
    <w:p w14:paraId="3F335582" w14:textId="77777777" w:rsidR="004540D2" w:rsidRDefault="004540D2" w:rsidP="004540D2">
      <w:pPr>
        <w:spacing w:line="480" w:lineRule="auto"/>
        <w:jc w:val="center"/>
      </w:pPr>
    </w:p>
    <w:p w14:paraId="2F6422CF" w14:textId="77777777" w:rsidR="004540D2" w:rsidRDefault="004540D2" w:rsidP="004540D2">
      <w:pPr>
        <w:spacing w:line="480" w:lineRule="auto"/>
        <w:jc w:val="center"/>
      </w:pPr>
    </w:p>
    <w:p w14:paraId="2F983D16" w14:textId="77777777" w:rsidR="004540D2" w:rsidRDefault="004540D2" w:rsidP="004540D2">
      <w:pPr>
        <w:spacing w:line="480" w:lineRule="auto"/>
        <w:jc w:val="center"/>
      </w:pPr>
    </w:p>
    <w:p w14:paraId="7E6C3F51" w14:textId="77777777" w:rsidR="004540D2" w:rsidRDefault="004540D2" w:rsidP="004540D2">
      <w:pPr>
        <w:spacing w:line="480" w:lineRule="auto"/>
        <w:jc w:val="center"/>
      </w:pPr>
    </w:p>
    <w:p w14:paraId="19C60DD3" w14:textId="77777777" w:rsidR="004540D2" w:rsidRDefault="004540D2" w:rsidP="004540D2">
      <w:pPr>
        <w:spacing w:line="480" w:lineRule="auto"/>
        <w:jc w:val="center"/>
      </w:pPr>
    </w:p>
    <w:p w14:paraId="5E0D13D1" w14:textId="77777777" w:rsidR="004540D2" w:rsidRDefault="004540D2" w:rsidP="004540D2">
      <w:pPr>
        <w:spacing w:line="480" w:lineRule="auto"/>
        <w:jc w:val="center"/>
      </w:pPr>
    </w:p>
    <w:p w14:paraId="36BE33A9" w14:textId="77777777" w:rsidR="004540D2" w:rsidRDefault="004540D2" w:rsidP="004540D2">
      <w:pPr>
        <w:spacing w:line="480" w:lineRule="auto"/>
        <w:jc w:val="center"/>
      </w:pPr>
    </w:p>
    <w:p w14:paraId="2F4A6B05" w14:textId="54F8755C" w:rsidR="004540D2" w:rsidRDefault="004540D2" w:rsidP="004540D2">
      <w:pPr>
        <w:spacing w:line="480" w:lineRule="auto"/>
        <w:jc w:val="center"/>
      </w:pPr>
      <w:bookmarkStart w:id="0" w:name="_GoBack"/>
      <w:bookmarkEnd w:id="0"/>
      <w:r>
        <w:lastRenderedPageBreak/>
        <w:t>References</w:t>
      </w:r>
    </w:p>
    <w:p w14:paraId="1C53317E" w14:textId="77777777" w:rsidR="004540D2" w:rsidRDefault="004540D2" w:rsidP="004540D2">
      <w:pPr>
        <w:pStyle w:val="NormalWeb"/>
        <w:spacing w:line="480" w:lineRule="auto"/>
        <w:ind w:left="562" w:hanging="562"/>
      </w:pPr>
      <w:r>
        <w:t xml:space="preserve">J. KUPFER, D. A. V. I. D. J., &amp; REGIER, D. A. R. R. E. L. A. R. E. G. I. E. R. A. (2017). </w:t>
      </w:r>
      <w:r>
        <w:rPr>
          <w:i/>
          <w:iCs/>
        </w:rPr>
        <w:t>Diagnostic and statistical manual of mental disorders: Dsm-5</w:t>
      </w:r>
      <w:r>
        <w:t xml:space="preserve"> (5th ed.). American Psychiatric Association. </w:t>
      </w:r>
    </w:p>
    <w:p w14:paraId="5ABB1C64" w14:textId="77777777" w:rsidR="004540D2" w:rsidRDefault="004540D2" w:rsidP="004540D2">
      <w:pPr>
        <w:spacing w:line="480" w:lineRule="auto"/>
      </w:pPr>
    </w:p>
    <w:sectPr w:rsidR="004540D2" w:rsidSect="00A870A0">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FAC20D" w14:textId="77777777" w:rsidR="00AF740A" w:rsidRDefault="00AF740A">
      <w:r>
        <w:separator/>
      </w:r>
    </w:p>
  </w:endnote>
  <w:endnote w:type="continuationSeparator" w:id="0">
    <w:p w14:paraId="013C8D94" w14:textId="77777777" w:rsidR="00AF740A" w:rsidRDefault="00AF7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8D164C" w14:textId="77777777" w:rsidR="006765F6" w:rsidRDefault="006765F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C48B9" w14:textId="77777777" w:rsidR="006765F6" w:rsidRDefault="006765F6">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86FD20" w14:textId="77777777" w:rsidR="006765F6" w:rsidRDefault="006765F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33BCB9" w14:textId="77777777" w:rsidR="00AF740A" w:rsidRDefault="00AF740A">
      <w:r>
        <w:separator/>
      </w:r>
    </w:p>
  </w:footnote>
  <w:footnote w:type="continuationSeparator" w:id="0">
    <w:p w14:paraId="476C6308" w14:textId="77777777" w:rsidR="00AF740A" w:rsidRDefault="00AF740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00959F" w14:textId="77777777" w:rsidR="006765F6" w:rsidRDefault="006765F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57F08E" w14:textId="77777777" w:rsidR="006765F6" w:rsidRDefault="00AF740A" w:rsidP="00A870A0">
    <w:pPr>
      <w:pStyle w:val="Header"/>
      <w:jc w:val="center"/>
    </w:pPr>
    <w:r>
      <w:tab/>
    </w:r>
    <w:r>
      <w:tab/>
    </w:r>
    <w:sdt>
      <w:sdtPr>
        <w:id w:val="-147405528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4540D2">
          <w:rPr>
            <w:noProof/>
          </w:rPr>
          <w:t>7</w:t>
        </w:r>
        <w:r>
          <w:rPr>
            <w:noProof/>
          </w:rPr>
          <w:fldChar w:fldCharType="end"/>
        </w:r>
      </w:sdtContent>
    </w:sdt>
  </w:p>
  <w:p w14:paraId="6AB43360" w14:textId="77777777" w:rsidR="006765F6" w:rsidRDefault="006765F6">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B78DF3" w14:textId="77777777" w:rsidR="006765F6" w:rsidRPr="00A870A0" w:rsidRDefault="006765F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13A36"/>
    <w:multiLevelType w:val="hybridMultilevel"/>
    <w:tmpl w:val="FC96D35C"/>
    <w:lvl w:ilvl="0" w:tplc="F222A32C">
      <w:start w:val="1"/>
      <w:numFmt w:val="upperLetter"/>
      <w:lvlText w:val="%1."/>
      <w:lvlJc w:val="left"/>
      <w:pPr>
        <w:ind w:left="720" w:hanging="360"/>
      </w:pPr>
      <w:rPr>
        <w:rFonts w:hint="default"/>
      </w:rPr>
    </w:lvl>
    <w:lvl w:ilvl="1" w:tplc="5C0EEFCE" w:tentative="1">
      <w:start w:val="1"/>
      <w:numFmt w:val="lowerLetter"/>
      <w:lvlText w:val="%2."/>
      <w:lvlJc w:val="left"/>
      <w:pPr>
        <w:ind w:left="1440" w:hanging="360"/>
      </w:pPr>
    </w:lvl>
    <w:lvl w:ilvl="2" w:tplc="6676315A" w:tentative="1">
      <w:start w:val="1"/>
      <w:numFmt w:val="lowerRoman"/>
      <w:lvlText w:val="%3."/>
      <w:lvlJc w:val="right"/>
      <w:pPr>
        <w:ind w:left="2160" w:hanging="180"/>
      </w:pPr>
    </w:lvl>
    <w:lvl w:ilvl="3" w:tplc="A38480C0" w:tentative="1">
      <w:start w:val="1"/>
      <w:numFmt w:val="decimal"/>
      <w:lvlText w:val="%4."/>
      <w:lvlJc w:val="left"/>
      <w:pPr>
        <w:ind w:left="2880" w:hanging="360"/>
      </w:pPr>
    </w:lvl>
    <w:lvl w:ilvl="4" w:tplc="A4D89D54" w:tentative="1">
      <w:start w:val="1"/>
      <w:numFmt w:val="lowerLetter"/>
      <w:lvlText w:val="%5."/>
      <w:lvlJc w:val="left"/>
      <w:pPr>
        <w:ind w:left="3600" w:hanging="360"/>
      </w:pPr>
    </w:lvl>
    <w:lvl w:ilvl="5" w:tplc="3A6831EC" w:tentative="1">
      <w:start w:val="1"/>
      <w:numFmt w:val="lowerRoman"/>
      <w:lvlText w:val="%6."/>
      <w:lvlJc w:val="right"/>
      <w:pPr>
        <w:ind w:left="4320" w:hanging="180"/>
      </w:pPr>
    </w:lvl>
    <w:lvl w:ilvl="6" w:tplc="AFFCCA12" w:tentative="1">
      <w:start w:val="1"/>
      <w:numFmt w:val="decimal"/>
      <w:lvlText w:val="%7."/>
      <w:lvlJc w:val="left"/>
      <w:pPr>
        <w:ind w:left="5040" w:hanging="360"/>
      </w:pPr>
    </w:lvl>
    <w:lvl w:ilvl="7" w:tplc="AE2E91E6" w:tentative="1">
      <w:start w:val="1"/>
      <w:numFmt w:val="lowerLetter"/>
      <w:lvlText w:val="%8."/>
      <w:lvlJc w:val="left"/>
      <w:pPr>
        <w:ind w:left="5760" w:hanging="360"/>
      </w:pPr>
    </w:lvl>
    <w:lvl w:ilvl="8" w:tplc="B05EA902" w:tentative="1">
      <w:start w:val="1"/>
      <w:numFmt w:val="lowerRoman"/>
      <w:lvlText w:val="%9."/>
      <w:lvlJc w:val="right"/>
      <w:pPr>
        <w:ind w:left="6480" w:hanging="180"/>
      </w:pPr>
    </w:lvl>
  </w:abstractNum>
  <w:abstractNum w:abstractNumId="1">
    <w:nsid w:val="0ACC633F"/>
    <w:multiLevelType w:val="hybridMultilevel"/>
    <w:tmpl w:val="B57248B6"/>
    <w:lvl w:ilvl="0" w:tplc="00806B14">
      <w:start w:val="1"/>
      <w:numFmt w:val="decimal"/>
      <w:lvlText w:val="%1."/>
      <w:lvlJc w:val="left"/>
      <w:pPr>
        <w:ind w:left="720" w:hanging="360"/>
      </w:pPr>
      <w:rPr>
        <w:rFonts w:hint="default"/>
      </w:rPr>
    </w:lvl>
    <w:lvl w:ilvl="1" w:tplc="6A42DBCA" w:tentative="1">
      <w:start w:val="1"/>
      <w:numFmt w:val="lowerLetter"/>
      <w:lvlText w:val="%2."/>
      <w:lvlJc w:val="left"/>
      <w:pPr>
        <w:ind w:left="1440" w:hanging="360"/>
      </w:pPr>
    </w:lvl>
    <w:lvl w:ilvl="2" w:tplc="6BC8421A" w:tentative="1">
      <w:start w:val="1"/>
      <w:numFmt w:val="lowerRoman"/>
      <w:lvlText w:val="%3."/>
      <w:lvlJc w:val="right"/>
      <w:pPr>
        <w:ind w:left="2160" w:hanging="180"/>
      </w:pPr>
    </w:lvl>
    <w:lvl w:ilvl="3" w:tplc="29DAEBB0" w:tentative="1">
      <w:start w:val="1"/>
      <w:numFmt w:val="decimal"/>
      <w:lvlText w:val="%4."/>
      <w:lvlJc w:val="left"/>
      <w:pPr>
        <w:ind w:left="2880" w:hanging="360"/>
      </w:pPr>
    </w:lvl>
    <w:lvl w:ilvl="4" w:tplc="446E899A" w:tentative="1">
      <w:start w:val="1"/>
      <w:numFmt w:val="lowerLetter"/>
      <w:lvlText w:val="%5."/>
      <w:lvlJc w:val="left"/>
      <w:pPr>
        <w:ind w:left="3600" w:hanging="360"/>
      </w:pPr>
    </w:lvl>
    <w:lvl w:ilvl="5" w:tplc="65446DC4" w:tentative="1">
      <w:start w:val="1"/>
      <w:numFmt w:val="lowerRoman"/>
      <w:lvlText w:val="%6."/>
      <w:lvlJc w:val="right"/>
      <w:pPr>
        <w:ind w:left="4320" w:hanging="180"/>
      </w:pPr>
    </w:lvl>
    <w:lvl w:ilvl="6" w:tplc="8BE09D46" w:tentative="1">
      <w:start w:val="1"/>
      <w:numFmt w:val="decimal"/>
      <w:lvlText w:val="%7."/>
      <w:lvlJc w:val="left"/>
      <w:pPr>
        <w:ind w:left="5040" w:hanging="360"/>
      </w:pPr>
    </w:lvl>
    <w:lvl w:ilvl="7" w:tplc="F9143F68" w:tentative="1">
      <w:start w:val="1"/>
      <w:numFmt w:val="lowerLetter"/>
      <w:lvlText w:val="%8."/>
      <w:lvlJc w:val="left"/>
      <w:pPr>
        <w:ind w:left="5760" w:hanging="360"/>
      </w:pPr>
    </w:lvl>
    <w:lvl w:ilvl="8" w:tplc="F5903B74" w:tentative="1">
      <w:start w:val="1"/>
      <w:numFmt w:val="lowerRoman"/>
      <w:lvlText w:val="%9."/>
      <w:lvlJc w:val="right"/>
      <w:pPr>
        <w:ind w:left="6480" w:hanging="180"/>
      </w:pPr>
    </w:lvl>
  </w:abstractNum>
  <w:abstractNum w:abstractNumId="2">
    <w:nsid w:val="0BFC067C"/>
    <w:multiLevelType w:val="hybridMultilevel"/>
    <w:tmpl w:val="D1DA385E"/>
    <w:lvl w:ilvl="0" w:tplc="E4B46286">
      <w:start w:val="1"/>
      <w:numFmt w:val="bullet"/>
      <w:lvlText w:val=""/>
      <w:lvlJc w:val="left"/>
      <w:pPr>
        <w:ind w:left="720" w:hanging="360"/>
      </w:pPr>
      <w:rPr>
        <w:rFonts w:ascii="Wingdings" w:hAnsi="Wingdings" w:hint="default"/>
      </w:rPr>
    </w:lvl>
    <w:lvl w:ilvl="1" w:tplc="4644EAE2" w:tentative="1">
      <w:start w:val="1"/>
      <w:numFmt w:val="bullet"/>
      <w:lvlText w:val="o"/>
      <w:lvlJc w:val="left"/>
      <w:pPr>
        <w:ind w:left="1440" w:hanging="360"/>
      </w:pPr>
      <w:rPr>
        <w:rFonts w:ascii="Courier New" w:hAnsi="Courier New" w:cs="Courier New" w:hint="default"/>
      </w:rPr>
    </w:lvl>
    <w:lvl w:ilvl="2" w:tplc="6E2AA51A" w:tentative="1">
      <w:start w:val="1"/>
      <w:numFmt w:val="bullet"/>
      <w:lvlText w:val=""/>
      <w:lvlJc w:val="left"/>
      <w:pPr>
        <w:ind w:left="2160" w:hanging="360"/>
      </w:pPr>
      <w:rPr>
        <w:rFonts w:ascii="Wingdings" w:hAnsi="Wingdings" w:hint="default"/>
      </w:rPr>
    </w:lvl>
    <w:lvl w:ilvl="3" w:tplc="74542FF4" w:tentative="1">
      <w:start w:val="1"/>
      <w:numFmt w:val="bullet"/>
      <w:lvlText w:val=""/>
      <w:lvlJc w:val="left"/>
      <w:pPr>
        <w:ind w:left="2880" w:hanging="360"/>
      </w:pPr>
      <w:rPr>
        <w:rFonts w:ascii="Symbol" w:hAnsi="Symbol" w:hint="default"/>
      </w:rPr>
    </w:lvl>
    <w:lvl w:ilvl="4" w:tplc="21F4DE28" w:tentative="1">
      <w:start w:val="1"/>
      <w:numFmt w:val="bullet"/>
      <w:lvlText w:val="o"/>
      <w:lvlJc w:val="left"/>
      <w:pPr>
        <w:ind w:left="3600" w:hanging="360"/>
      </w:pPr>
      <w:rPr>
        <w:rFonts w:ascii="Courier New" w:hAnsi="Courier New" w:cs="Courier New" w:hint="default"/>
      </w:rPr>
    </w:lvl>
    <w:lvl w:ilvl="5" w:tplc="3BFA48A2" w:tentative="1">
      <w:start w:val="1"/>
      <w:numFmt w:val="bullet"/>
      <w:lvlText w:val=""/>
      <w:lvlJc w:val="left"/>
      <w:pPr>
        <w:ind w:left="4320" w:hanging="360"/>
      </w:pPr>
      <w:rPr>
        <w:rFonts w:ascii="Wingdings" w:hAnsi="Wingdings" w:hint="default"/>
      </w:rPr>
    </w:lvl>
    <w:lvl w:ilvl="6" w:tplc="F7D41FC6" w:tentative="1">
      <w:start w:val="1"/>
      <w:numFmt w:val="bullet"/>
      <w:lvlText w:val=""/>
      <w:lvlJc w:val="left"/>
      <w:pPr>
        <w:ind w:left="5040" w:hanging="360"/>
      </w:pPr>
      <w:rPr>
        <w:rFonts w:ascii="Symbol" w:hAnsi="Symbol" w:hint="default"/>
      </w:rPr>
    </w:lvl>
    <w:lvl w:ilvl="7" w:tplc="71F40EF8" w:tentative="1">
      <w:start w:val="1"/>
      <w:numFmt w:val="bullet"/>
      <w:lvlText w:val="o"/>
      <w:lvlJc w:val="left"/>
      <w:pPr>
        <w:ind w:left="5760" w:hanging="360"/>
      </w:pPr>
      <w:rPr>
        <w:rFonts w:ascii="Courier New" w:hAnsi="Courier New" w:cs="Courier New" w:hint="default"/>
      </w:rPr>
    </w:lvl>
    <w:lvl w:ilvl="8" w:tplc="B9BE665E" w:tentative="1">
      <w:start w:val="1"/>
      <w:numFmt w:val="bullet"/>
      <w:lvlText w:val=""/>
      <w:lvlJc w:val="left"/>
      <w:pPr>
        <w:ind w:left="6480" w:hanging="360"/>
      </w:pPr>
      <w:rPr>
        <w:rFonts w:ascii="Wingdings" w:hAnsi="Wingdings" w:hint="default"/>
      </w:rPr>
    </w:lvl>
  </w:abstractNum>
  <w:abstractNum w:abstractNumId="3">
    <w:nsid w:val="275A598D"/>
    <w:multiLevelType w:val="hybridMultilevel"/>
    <w:tmpl w:val="5AA28B0A"/>
    <w:lvl w:ilvl="0" w:tplc="7818ADEC">
      <w:start w:val="1"/>
      <w:numFmt w:val="upperLetter"/>
      <w:lvlText w:val="%1."/>
      <w:lvlJc w:val="left"/>
      <w:pPr>
        <w:ind w:left="720" w:hanging="360"/>
      </w:pPr>
      <w:rPr>
        <w:rFonts w:hint="default"/>
      </w:rPr>
    </w:lvl>
    <w:lvl w:ilvl="1" w:tplc="D3005C28" w:tentative="1">
      <w:start w:val="1"/>
      <w:numFmt w:val="lowerLetter"/>
      <w:lvlText w:val="%2."/>
      <w:lvlJc w:val="left"/>
      <w:pPr>
        <w:ind w:left="1440" w:hanging="360"/>
      </w:pPr>
    </w:lvl>
    <w:lvl w:ilvl="2" w:tplc="D390BC9C" w:tentative="1">
      <w:start w:val="1"/>
      <w:numFmt w:val="lowerRoman"/>
      <w:lvlText w:val="%3."/>
      <w:lvlJc w:val="right"/>
      <w:pPr>
        <w:ind w:left="2160" w:hanging="180"/>
      </w:pPr>
    </w:lvl>
    <w:lvl w:ilvl="3" w:tplc="61F210F0" w:tentative="1">
      <w:start w:val="1"/>
      <w:numFmt w:val="decimal"/>
      <w:lvlText w:val="%4."/>
      <w:lvlJc w:val="left"/>
      <w:pPr>
        <w:ind w:left="2880" w:hanging="360"/>
      </w:pPr>
    </w:lvl>
    <w:lvl w:ilvl="4" w:tplc="041019D6" w:tentative="1">
      <w:start w:val="1"/>
      <w:numFmt w:val="lowerLetter"/>
      <w:lvlText w:val="%5."/>
      <w:lvlJc w:val="left"/>
      <w:pPr>
        <w:ind w:left="3600" w:hanging="360"/>
      </w:pPr>
    </w:lvl>
    <w:lvl w:ilvl="5" w:tplc="A5D8FEE6" w:tentative="1">
      <w:start w:val="1"/>
      <w:numFmt w:val="lowerRoman"/>
      <w:lvlText w:val="%6."/>
      <w:lvlJc w:val="right"/>
      <w:pPr>
        <w:ind w:left="4320" w:hanging="180"/>
      </w:pPr>
    </w:lvl>
    <w:lvl w:ilvl="6" w:tplc="4224D10E" w:tentative="1">
      <w:start w:val="1"/>
      <w:numFmt w:val="decimal"/>
      <w:lvlText w:val="%7."/>
      <w:lvlJc w:val="left"/>
      <w:pPr>
        <w:ind w:left="5040" w:hanging="360"/>
      </w:pPr>
    </w:lvl>
    <w:lvl w:ilvl="7" w:tplc="8C2A99A0" w:tentative="1">
      <w:start w:val="1"/>
      <w:numFmt w:val="lowerLetter"/>
      <w:lvlText w:val="%8."/>
      <w:lvlJc w:val="left"/>
      <w:pPr>
        <w:ind w:left="5760" w:hanging="360"/>
      </w:pPr>
    </w:lvl>
    <w:lvl w:ilvl="8" w:tplc="07D26294" w:tentative="1">
      <w:start w:val="1"/>
      <w:numFmt w:val="lowerRoman"/>
      <w:lvlText w:val="%9."/>
      <w:lvlJc w:val="right"/>
      <w:pPr>
        <w:ind w:left="6480" w:hanging="180"/>
      </w:pPr>
    </w:lvl>
  </w:abstractNum>
  <w:abstractNum w:abstractNumId="4">
    <w:nsid w:val="3DE7174A"/>
    <w:multiLevelType w:val="hybridMultilevel"/>
    <w:tmpl w:val="9BA463AE"/>
    <w:lvl w:ilvl="0" w:tplc="2F369752">
      <w:start w:val="1"/>
      <w:numFmt w:val="lowerLetter"/>
      <w:lvlText w:val="%1."/>
      <w:lvlJc w:val="left"/>
      <w:pPr>
        <w:ind w:left="720" w:hanging="360"/>
      </w:pPr>
      <w:rPr>
        <w:rFonts w:hint="default"/>
      </w:rPr>
    </w:lvl>
    <w:lvl w:ilvl="1" w:tplc="B8A2C9C4" w:tentative="1">
      <w:start w:val="1"/>
      <w:numFmt w:val="lowerLetter"/>
      <w:lvlText w:val="%2."/>
      <w:lvlJc w:val="left"/>
      <w:pPr>
        <w:ind w:left="1440" w:hanging="360"/>
      </w:pPr>
    </w:lvl>
    <w:lvl w:ilvl="2" w:tplc="051C7CA4" w:tentative="1">
      <w:start w:val="1"/>
      <w:numFmt w:val="lowerRoman"/>
      <w:lvlText w:val="%3."/>
      <w:lvlJc w:val="right"/>
      <w:pPr>
        <w:ind w:left="2160" w:hanging="180"/>
      </w:pPr>
    </w:lvl>
    <w:lvl w:ilvl="3" w:tplc="4058C908" w:tentative="1">
      <w:start w:val="1"/>
      <w:numFmt w:val="decimal"/>
      <w:lvlText w:val="%4."/>
      <w:lvlJc w:val="left"/>
      <w:pPr>
        <w:ind w:left="2880" w:hanging="360"/>
      </w:pPr>
    </w:lvl>
    <w:lvl w:ilvl="4" w:tplc="BCCEA4EC" w:tentative="1">
      <w:start w:val="1"/>
      <w:numFmt w:val="lowerLetter"/>
      <w:lvlText w:val="%5."/>
      <w:lvlJc w:val="left"/>
      <w:pPr>
        <w:ind w:left="3600" w:hanging="360"/>
      </w:pPr>
    </w:lvl>
    <w:lvl w:ilvl="5" w:tplc="5D223842" w:tentative="1">
      <w:start w:val="1"/>
      <w:numFmt w:val="lowerRoman"/>
      <w:lvlText w:val="%6."/>
      <w:lvlJc w:val="right"/>
      <w:pPr>
        <w:ind w:left="4320" w:hanging="180"/>
      </w:pPr>
    </w:lvl>
    <w:lvl w:ilvl="6" w:tplc="B5F4D4F6" w:tentative="1">
      <w:start w:val="1"/>
      <w:numFmt w:val="decimal"/>
      <w:lvlText w:val="%7."/>
      <w:lvlJc w:val="left"/>
      <w:pPr>
        <w:ind w:left="5040" w:hanging="360"/>
      </w:pPr>
    </w:lvl>
    <w:lvl w:ilvl="7" w:tplc="5EB2274A" w:tentative="1">
      <w:start w:val="1"/>
      <w:numFmt w:val="lowerLetter"/>
      <w:lvlText w:val="%8."/>
      <w:lvlJc w:val="left"/>
      <w:pPr>
        <w:ind w:left="5760" w:hanging="360"/>
      </w:pPr>
    </w:lvl>
    <w:lvl w:ilvl="8" w:tplc="8D384A14" w:tentative="1">
      <w:start w:val="1"/>
      <w:numFmt w:val="lowerRoman"/>
      <w:lvlText w:val="%9."/>
      <w:lvlJc w:val="right"/>
      <w:pPr>
        <w:ind w:left="6480" w:hanging="180"/>
      </w:pPr>
    </w:lvl>
  </w:abstractNum>
  <w:abstractNum w:abstractNumId="5">
    <w:nsid w:val="4E280D9E"/>
    <w:multiLevelType w:val="hybridMultilevel"/>
    <w:tmpl w:val="31E0E0B8"/>
    <w:lvl w:ilvl="0" w:tplc="0BF87D8C">
      <w:start w:val="1"/>
      <w:numFmt w:val="bullet"/>
      <w:lvlText w:val=""/>
      <w:lvlJc w:val="left"/>
      <w:pPr>
        <w:ind w:left="720" w:hanging="360"/>
      </w:pPr>
      <w:rPr>
        <w:rFonts w:ascii="Wingdings" w:hAnsi="Wingdings" w:hint="default"/>
        <w:vertAlign w:val="baseline"/>
      </w:rPr>
    </w:lvl>
    <w:lvl w:ilvl="1" w:tplc="C0E0F09E" w:tentative="1">
      <w:start w:val="1"/>
      <w:numFmt w:val="bullet"/>
      <w:lvlText w:val="o"/>
      <w:lvlJc w:val="left"/>
      <w:pPr>
        <w:ind w:left="1440" w:hanging="360"/>
      </w:pPr>
      <w:rPr>
        <w:rFonts w:ascii="Courier New" w:hAnsi="Courier New" w:cs="Courier New" w:hint="default"/>
      </w:rPr>
    </w:lvl>
    <w:lvl w:ilvl="2" w:tplc="78606C52" w:tentative="1">
      <w:start w:val="1"/>
      <w:numFmt w:val="bullet"/>
      <w:lvlText w:val=""/>
      <w:lvlJc w:val="left"/>
      <w:pPr>
        <w:ind w:left="2160" w:hanging="360"/>
      </w:pPr>
      <w:rPr>
        <w:rFonts w:ascii="Wingdings" w:hAnsi="Wingdings" w:hint="default"/>
      </w:rPr>
    </w:lvl>
    <w:lvl w:ilvl="3" w:tplc="19FE751E" w:tentative="1">
      <w:start w:val="1"/>
      <w:numFmt w:val="bullet"/>
      <w:lvlText w:val=""/>
      <w:lvlJc w:val="left"/>
      <w:pPr>
        <w:ind w:left="2880" w:hanging="360"/>
      </w:pPr>
      <w:rPr>
        <w:rFonts w:ascii="Symbol" w:hAnsi="Symbol" w:hint="default"/>
      </w:rPr>
    </w:lvl>
    <w:lvl w:ilvl="4" w:tplc="5FD26C44" w:tentative="1">
      <w:start w:val="1"/>
      <w:numFmt w:val="bullet"/>
      <w:lvlText w:val="o"/>
      <w:lvlJc w:val="left"/>
      <w:pPr>
        <w:ind w:left="3600" w:hanging="360"/>
      </w:pPr>
      <w:rPr>
        <w:rFonts w:ascii="Courier New" w:hAnsi="Courier New" w:cs="Courier New" w:hint="default"/>
      </w:rPr>
    </w:lvl>
    <w:lvl w:ilvl="5" w:tplc="E8A6A696" w:tentative="1">
      <w:start w:val="1"/>
      <w:numFmt w:val="bullet"/>
      <w:lvlText w:val=""/>
      <w:lvlJc w:val="left"/>
      <w:pPr>
        <w:ind w:left="4320" w:hanging="360"/>
      </w:pPr>
      <w:rPr>
        <w:rFonts w:ascii="Wingdings" w:hAnsi="Wingdings" w:hint="default"/>
      </w:rPr>
    </w:lvl>
    <w:lvl w:ilvl="6" w:tplc="5BE01364" w:tentative="1">
      <w:start w:val="1"/>
      <w:numFmt w:val="bullet"/>
      <w:lvlText w:val=""/>
      <w:lvlJc w:val="left"/>
      <w:pPr>
        <w:ind w:left="5040" w:hanging="360"/>
      </w:pPr>
      <w:rPr>
        <w:rFonts w:ascii="Symbol" w:hAnsi="Symbol" w:hint="default"/>
      </w:rPr>
    </w:lvl>
    <w:lvl w:ilvl="7" w:tplc="21C02FB8" w:tentative="1">
      <w:start w:val="1"/>
      <w:numFmt w:val="bullet"/>
      <w:lvlText w:val="o"/>
      <w:lvlJc w:val="left"/>
      <w:pPr>
        <w:ind w:left="5760" w:hanging="360"/>
      </w:pPr>
      <w:rPr>
        <w:rFonts w:ascii="Courier New" w:hAnsi="Courier New" w:cs="Courier New" w:hint="default"/>
      </w:rPr>
    </w:lvl>
    <w:lvl w:ilvl="8" w:tplc="EACADC82" w:tentative="1">
      <w:start w:val="1"/>
      <w:numFmt w:val="bullet"/>
      <w:lvlText w:val=""/>
      <w:lvlJc w:val="left"/>
      <w:pPr>
        <w:ind w:left="6480" w:hanging="360"/>
      </w:pPr>
      <w:rPr>
        <w:rFonts w:ascii="Wingdings" w:hAnsi="Wingdings" w:hint="default"/>
      </w:rPr>
    </w:lvl>
  </w:abstractNum>
  <w:abstractNum w:abstractNumId="6">
    <w:nsid w:val="556E2DD8"/>
    <w:multiLevelType w:val="hybridMultilevel"/>
    <w:tmpl w:val="085E68F2"/>
    <w:lvl w:ilvl="0" w:tplc="CE9E0938">
      <w:start w:val="1"/>
      <w:numFmt w:val="bullet"/>
      <w:lvlText w:val=""/>
      <w:lvlJc w:val="left"/>
      <w:pPr>
        <w:ind w:left="720" w:hanging="360"/>
      </w:pPr>
      <w:rPr>
        <w:rFonts w:ascii="Symbol" w:hAnsi="Symbol" w:hint="default"/>
      </w:rPr>
    </w:lvl>
    <w:lvl w:ilvl="1" w:tplc="0B120098" w:tentative="1">
      <w:start w:val="1"/>
      <w:numFmt w:val="bullet"/>
      <w:lvlText w:val="o"/>
      <w:lvlJc w:val="left"/>
      <w:pPr>
        <w:ind w:left="1440" w:hanging="360"/>
      </w:pPr>
      <w:rPr>
        <w:rFonts w:ascii="Courier New" w:hAnsi="Courier New" w:cs="Courier New" w:hint="default"/>
      </w:rPr>
    </w:lvl>
    <w:lvl w:ilvl="2" w:tplc="2146D4F8" w:tentative="1">
      <w:start w:val="1"/>
      <w:numFmt w:val="bullet"/>
      <w:lvlText w:val=""/>
      <w:lvlJc w:val="left"/>
      <w:pPr>
        <w:ind w:left="2160" w:hanging="360"/>
      </w:pPr>
      <w:rPr>
        <w:rFonts w:ascii="Wingdings" w:hAnsi="Wingdings" w:hint="default"/>
      </w:rPr>
    </w:lvl>
    <w:lvl w:ilvl="3" w:tplc="A84ABC28" w:tentative="1">
      <w:start w:val="1"/>
      <w:numFmt w:val="bullet"/>
      <w:lvlText w:val=""/>
      <w:lvlJc w:val="left"/>
      <w:pPr>
        <w:ind w:left="2880" w:hanging="360"/>
      </w:pPr>
      <w:rPr>
        <w:rFonts w:ascii="Symbol" w:hAnsi="Symbol" w:hint="default"/>
      </w:rPr>
    </w:lvl>
    <w:lvl w:ilvl="4" w:tplc="00FC01D0" w:tentative="1">
      <w:start w:val="1"/>
      <w:numFmt w:val="bullet"/>
      <w:lvlText w:val="o"/>
      <w:lvlJc w:val="left"/>
      <w:pPr>
        <w:ind w:left="3600" w:hanging="360"/>
      </w:pPr>
      <w:rPr>
        <w:rFonts w:ascii="Courier New" w:hAnsi="Courier New" w:cs="Courier New" w:hint="default"/>
      </w:rPr>
    </w:lvl>
    <w:lvl w:ilvl="5" w:tplc="C2A84EE4" w:tentative="1">
      <w:start w:val="1"/>
      <w:numFmt w:val="bullet"/>
      <w:lvlText w:val=""/>
      <w:lvlJc w:val="left"/>
      <w:pPr>
        <w:ind w:left="4320" w:hanging="360"/>
      </w:pPr>
      <w:rPr>
        <w:rFonts w:ascii="Wingdings" w:hAnsi="Wingdings" w:hint="default"/>
      </w:rPr>
    </w:lvl>
    <w:lvl w:ilvl="6" w:tplc="F94A350E" w:tentative="1">
      <w:start w:val="1"/>
      <w:numFmt w:val="bullet"/>
      <w:lvlText w:val=""/>
      <w:lvlJc w:val="left"/>
      <w:pPr>
        <w:ind w:left="5040" w:hanging="360"/>
      </w:pPr>
      <w:rPr>
        <w:rFonts w:ascii="Symbol" w:hAnsi="Symbol" w:hint="default"/>
      </w:rPr>
    </w:lvl>
    <w:lvl w:ilvl="7" w:tplc="CD2CBE78" w:tentative="1">
      <w:start w:val="1"/>
      <w:numFmt w:val="bullet"/>
      <w:lvlText w:val="o"/>
      <w:lvlJc w:val="left"/>
      <w:pPr>
        <w:ind w:left="5760" w:hanging="360"/>
      </w:pPr>
      <w:rPr>
        <w:rFonts w:ascii="Courier New" w:hAnsi="Courier New" w:cs="Courier New" w:hint="default"/>
      </w:rPr>
    </w:lvl>
    <w:lvl w:ilvl="8" w:tplc="75AA769E" w:tentative="1">
      <w:start w:val="1"/>
      <w:numFmt w:val="bullet"/>
      <w:lvlText w:val=""/>
      <w:lvlJc w:val="left"/>
      <w:pPr>
        <w:ind w:left="6480" w:hanging="360"/>
      </w:pPr>
      <w:rPr>
        <w:rFonts w:ascii="Wingdings" w:hAnsi="Wingdings" w:hint="default"/>
      </w:rPr>
    </w:lvl>
  </w:abstractNum>
  <w:abstractNum w:abstractNumId="7">
    <w:nsid w:val="65F2535D"/>
    <w:multiLevelType w:val="hybridMultilevel"/>
    <w:tmpl w:val="3E8E392C"/>
    <w:lvl w:ilvl="0" w:tplc="1BFE51E8">
      <w:start w:val="1"/>
      <w:numFmt w:val="upperLetter"/>
      <w:lvlText w:val="%1."/>
      <w:lvlJc w:val="left"/>
      <w:pPr>
        <w:ind w:left="720" w:hanging="360"/>
      </w:pPr>
      <w:rPr>
        <w:rFonts w:hint="default"/>
      </w:rPr>
    </w:lvl>
    <w:lvl w:ilvl="1" w:tplc="8A3C8AFE" w:tentative="1">
      <w:start w:val="1"/>
      <w:numFmt w:val="lowerLetter"/>
      <w:lvlText w:val="%2."/>
      <w:lvlJc w:val="left"/>
      <w:pPr>
        <w:ind w:left="1440" w:hanging="360"/>
      </w:pPr>
    </w:lvl>
    <w:lvl w:ilvl="2" w:tplc="A22AADB8" w:tentative="1">
      <w:start w:val="1"/>
      <w:numFmt w:val="lowerRoman"/>
      <w:lvlText w:val="%3."/>
      <w:lvlJc w:val="right"/>
      <w:pPr>
        <w:ind w:left="2160" w:hanging="180"/>
      </w:pPr>
    </w:lvl>
    <w:lvl w:ilvl="3" w:tplc="076C0478" w:tentative="1">
      <w:start w:val="1"/>
      <w:numFmt w:val="decimal"/>
      <w:lvlText w:val="%4."/>
      <w:lvlJc w:val="left"/>
      <w:pPr>
        <w:ind w:left="2880" w:hanging="360"/>
      </w:pPr>
    </w:lvl>
    <w:lvl w:ilvl="4" w:tplc="DBE8064E" w:tentative="1">
      <w:start w:val="1"/>
      <w:numFmt w:val="lowerLetter"/>
      <w:lvlText w:val="%5."/>
      <w:lvlJc w:val="left"/>
      <w:pPr>
        <w:ind w:left="3600" w:hanging="360"/>
      </w:pPr>
    </w:lvl>
    <w:lvl w:ilvl="5" w:tplc="30EACBFE" w:tentative="1">
      <w:start w:val="1"/>
      <w:numFmt w:val="lowerRoman"/>
      <w:lvlText w:val="%6."/>
      <w:lvlJc w:val="right"/>
      <w:pPr>
        <w:ind w:left="4320" w:hanging="180"/>
      </w:pPr>
    </w:lvl>
    <w:lvl w:ilvl="6" w:tplc="7004C03E" w:tentative="1">
      <w:start w:val="1"/>
      <w:numFmt w:val="decimal"/>
      <w:lvlText w:val="%7."/>
      <w:lvlJc w:val="left"/>
      <w:pPr>
        <w:ind w:left="5040" w:hanging="360"/>
      </w:pPr>
    </w:lvl>
    <w:lvl w:ilvl="7" w:tplc="9C6A28DC" w:tentative="1">
      <w:start w:val="1"/>
      <w:numFmt w:val="lowerLetter"/>
      <w:lvlText w:val="%8."/>
      <w:lvlJc w:val="left"/>
      <w:pPr>
        <w:ind w:left="5760" w:hanging="360"/>
      </w:pPr>
    </w:lvl>
    <w:lvl w:ilvl="8" w:tplc="CA407726" w:tentative="1">
      <w:start w:val="1"/>
      <w:numFmt w:val="lowerRoman"/>
      <w:lvlText w:val="%9."/>
      <w:lvlJc w:val="right"/>
      <w:pPr>
        <w:ind w:left="6480" w:hanging="180"/>
      </w:pPr>
    </w:lvl>
  </w:abstractNum>
  <w:abstractNum w:abstractNumId="8">
    <w:nsid w:val="6C316F1A"/>
    <w:multiLevelType w:val="hybridMultilevel"/>
    <w:tmpl w:val="4EDCC15A"/>
    <w:lvl w:ilvl="0" w:tplc="97E21EDE">
      <w:start w:val="1"/>
      <w:numFmt w:val="lowerLetter"/>
      <w:lvlText w:val="%1."/>
      <w:lvlJc w:val="left"/>
      <w:pPr>
        <w:ind w:left="720" w:hanging="360"/>
      </w:pPr>
      <w:rPr>
        <w:rFonts w:hint="default"/>
      </w:rPr>
    </w:lvl>
    <w:lvl w:ilvl="1" w:tplc="715C54C4" w:tentative="1">
      <w:start w:val="1"/>
      <w:numFmt w:val="lowerLetter"/>
      <w:lvlText w:val="%2."/>
      <w:lvlJc w:val="left"/>
      <w:pPr>
        <w:ind w:left="1440" w:hanging="360"/>
      </w:pPr>
    </w:lvl>
    <w:lvl w:ilvl="2" w:tplc="7144C89A" w:tentative="1">
      <w:start w:val="1"/>
      <w:numFmt w:val="lowerRoman"/>
      <w:lvlText w:val="%3."/>
      <w:lvlJc w:val="right"/>
      <w:pPr>
        <w:ind w:left="2160" w:hanging="180"/>
      </w:pPr>
    </w:lvl>
    <w:lvl w:ilvl="3" w:tplc="465A81B2" w:tentative="1">
      <w:start w:val="1"/>
      <w:numFmt w:val="decimal"/>
      <w:lvlText w:val="%4."/>
      <w:lvlJc w:val="left"/>
      <w:pPr>
        <w:ind w:left="2880" w:hanging="360"/>
      </w:pPr>
    </w:lvl>
    <w:lvl w:ilvl="4" w:tplc="26C2654A" w:tentative="1">
      <w:start w:val="1"/>
      <w:numFmt w:val="lowerLetter"/>
      <w:lvlText w:val="%5."/>
      <w:lvlJc w:val="left"/>
      <w:pPr>
        <w:ind w:left="3600" w:hanging="360"/>
      </w:pPr>
    </w:lvl>
    <w:lvl w:ilvl="5" w:tplc="44A26092" w:tentative="1">
      <w:start w:val="1"/>
      <w:numFmt w:val="lowerRoman"/>
      <w:lvlText w:val="%6."/>
      <w:lvlJc w:val="right"/>
      <w:pPr>
        <w:ind w:left="4320" w:hanging="180"/>
      </w:pPr>
    </w:lvl>
    <w:lvl w:ilvl="6" w:tplc="432A0EEC" w:tentative="1">
      <w:start w:val="1"/>
      <w:numFmt w:val="decimal"/>
      <w:lvlText w:val="%7."/>
      <w:lvlJc w:val="left"/>
      <w:pPr>
        <w:ind w:left="5040" w:hanging="360"/>
      </w:pPr>
    </w:lvl>
    <w:lvl w:ilvl="7" w:tplc="B1802B82" w:tentative="1">
      <w:start w:val="1"/>
      <w:numFmt w:val="lowerLetter"/>
      <w:lvlText w:val="%8."/>
      <w:lvlJc w:val="left"/>
      <w:pPr>
        <w:ind w:left="5760" w:hanging="360"/>
      </w:pPr>
    </w:lvl>
    <w:lvl w:ilvl="8" w:tplc="8D3E0B12" w:tentative="1">
      <w:start w:val="1"/>
      <w:numFmt w:val="lowerRoman"/>
      <w:lvlText w:val="%9."/>
      <w:lvlJc w:val="right"/>
      <w:pPr>
        <w:ind w:left="6480" w:hanging="180"/>
      </w:pPr>
    </w:lvl>
  </w:abstractNum>
  <w:abstractNum w:abstractNumId="9">
    <w:nsid w:val="74BF01E5"/>
    <w:multiLevelType w:val="hybridMultilevel"/>
    <w:tmpl w:val="A0F8C75E"/>
    <w:lvl w:ilvl="0" w:tplc="A8E4BA24">
      <w:start w:val="1"/>
      <w:numFmt w:val="decimal"/>
      <w:lvlText w:val="%1."/>
      <w:lvlJc w:val="left"/>
      <w:pPr>
        <w:ind w:left="720" w:hanging="360"/>
      </w:pPr>
    </w:lvl>
    <w:lvl w:ilvl="1" w:tplc="973C78D2" w:tentative="1">
      <w:start w:val="1"/>
      <w:numFmt w:val="lowerLetter"/>
      <w:lvlText w:val="%2."/>
      <w:lvlJc w:val="left"/>
      <w:pPr>
        <w:ind w:left="1440" w:hanging="360"/>
      </w:pPr>
    </w:lvl>
    <w:lvl w:ilvl="2" w:tplc="871CABD8" w:tentative="1">
      <w:start w:val="1"/>
      <w:numFmt w:val="lowerRoman"/>
      <w:lvlText w:val="%3."/>
      <w:lvlJc w:val="right"/>
      <w:pPr>
        <w:ind w:left="2160" w:hanging="180"/>
      </w:pPr>
    </w:lvl>
    <w:lvl w:ilvl="3" w:tplc="FC10953A" w:tentative="1">
      <w:start w:val="1"/>
      <w:numFmt w:val="decimal"/>
      <w:lvlText w:val="%4."/>
      <w:lvlJc w:val="left"/>
      <w:pPr>
        <w:ind w:left="2880" w:hanging="360"/>
      </w:pPr>
    </w:lvl>
    <w:lvl w:ilvl="4" w:tplc="5FE07B80" w:tentative="1">
      <w:start w:val="1"/>
      <w:numFmt w:val="lowerLetter"/>
      <w:lvlText w:val="%5."/>
      <w:lvlJc w:val="left"/>
      <w:pPr>
        <w:ind w:left="3600" w:hanging="360"/>
      </w:pPr>
    </w:lvl>
    <w:lvl w:ilvl="5" w:tplc="38EE7434" w:tentative="1">
      <w:start w:val="1"/>
      <w:numFmt w:val="lowerRoman"/>
      <w:lvlText w:val="%6."/>
      <w:lvlJc w:val="right"/>
      <w:pPr>
        <w:ind w:left="4320" w:hanging="180"/>
      </w:pPr>
    </w:lvl>
    <w:lvl w:ilvl="6" w:tplc="823EEBDC" w:tentative="1">
      <w:start w:val="1"/>
      <w:numFmt w:val="decimal"/>
      <w:lvlText w:val="%7."/>
      <w:lvlJc w:val="left"/>
      <w:pPr>
        <w:ind w:left="5040" w:hanging="360"/>
      </w:pPr>
    </w:lvl>
    <w:lvl w:ilvl="7" w:tplc="02061A0C" w:tentative="1">
      <w:start w:val="1"/>
      <w:numFmt w:val="lowerLetter"/>
      <w:lvlText w:val="%8."/>
      <w:lvlJc w:val="left"/>
      <w:pPr>
        <w:ind w:left="5760" w:hanging="360"/>
      </w:pPr>
    </w:lvl>
    <w:lvl w:ilvl="8" w:tplc="B4584810" w:tentative="1">
      <w:start w:val="1"/>
      <w:numFmt w:val="lowerRoman"/>
      <w:lvlText w:val="%9."/>
      <w:lvlJc w:val="right"/>
      <w:pPr>
        <w:ind w:left="6480" w:hanging="180"/>
      </w:pPr>
    </w:lvl>
  </w:abstractNum>
  <w:abstractNum w:abstractNumId="10">
    <w:nsid w:val="75A931F2"/>
    <w:multiLevelType w:val="hybridMultilevel"/>
    <w:tmpl w:val="969ED23E"/>
    <w:lvl w:ilvl="0" w:tplc="60AAC4F4">
      <w:start w:val="1"/>
      <w:numFmt w:val="lowerLetter"/>
      <w:lvlText w:val="%1."/>
      <w:lvlJc w:val="left"/>
      <w:pPr>
        <w:ind w:left="540" w:hanging="360"/>
      </w:pPr>
      <w:rPr>
        <w:rFonts w:hint="default"/>
        <w:b/>
      </w:rPr>
    </w:lvl>
    <w:lvl w:ilvl="1" w:tplc="5B7E8C4E" w:tentative="1">
      <w:start w:val="1"/>
      <w:numFmt w:val="lowerLetter"/>
      <w:lvlText w:val="%2."/>
      <w:lvlJc w:val="left"/>
      <w:pPr>
        <w:ind w:left="1260" w:hanging="360"/>
      </w:pPr>
    </w:lvl>
    <w:lvl w:ilvl="2" w:tplc="0DA02876" w:tentative="1">
      <w:start w:val="1"/>
      <w:numFmt w:val="lowerRoman"/>
      <w:lvlText w:val="%3."/>
      <w:lvlJc w:val="right"/>
      <w:pPr>
        <w:ind w:left="1980" w:hanging="180"/>
      </w:pPr>
    </w:lvl>
    <w:lvl w:ilvl="3" w:tplc="86C6E296" w:tentative="1">
      <w:start w:val="1"/>
      <w:numFmt w:val="decimal"/>
      <w:lvlText w:val="%4."/>
      <w:lvlJc w:val="left"/>
      <w:pPr>
        <w:ind w:left="2700" w:hanging="360"/>
      </w:pPr>
    </w:lvl>
    <w:lvl w:ilvl="4" w:tplc="4A9003FE" w:tentative="1">
      <w:start w:val="1"/>
      <w:numFmt w:val="lowerLetter"/>
      <w:lvlText w:val="%5."/>
      <w:lvlJc w:val="left"/>
      <w:pPr>
        <w:ind w:left="3420" w:hanging="360"/>
      </w:pPr>
    </w:lvl>
    <w:lvl w:ilvl="5" w:tplc="810C24BA" w:tentative="1">
      <w:start w:val="1"/>
      <w:numFmt w:val="lowerRoman"/>
      <w:lvlText w:val="%6."/>
      <w:lvlJc w:val="right"/>
      <w:pPr>
        <w:ind w:left="4140" w:hanging="180"/>
      </w:pPr>
    </w:lvl>
    <w:lvl w:ilvl="6" w:tplc="3F8A038E" w:tentative="1">
      <w:start w:val="1"/>
      <w:numFmt w:val="decimal"/>
      <w:lvlText w:val="%7."/>
      <w:lvlJc w:val="left"/>
      <w:pPr>
        <w:ind w:left="4860" w:hanging="360"/>
      </w:pPr>
    </w:lvl>
    <w:lvl w:ilvl="7" w:tplc="CA00EEAE" w:tentative="1">
      <w:start w:val="1"/>
      <w:numFmt w:val="lowerLetter"/>
      <w:lvlText w:val="%8."/>
      <w:lvlJc w:val="left"/>
      <w:pPr>
        <w:ind w:left="5580" w:hanging="360"/>
      </w:pPr>
    </w:lvl>
    <w:lvl w:ilvl="8" w:tplc="438011D4" w:tentative="1">
      <w:start w:val="1"/>
      <w:numFmt w:val="lowerRoman"/>
      <w:lvlText w:val="%9."/>
      <w:lvlJc w:val="right"/>
      <w:pPr>
        <w:ind w:left="6300" w:hanging="180"/>
      </w:pPr>
    </w:lvl>
  </w:abstractNum>
  <w:num w:numId="1">
    <w:abstractNumId w:val="0"/>
  </w:num>
  <w:num w:numId="2">
    <w:abstractNumId w:val="7"/>
  </w:num>
  <w:num w:numId="3">
    <w:abstractNumId w:val="3"/>
  </w:num>
  <w:num w:numId="4">
    <w:abstractNumId w:val="9"/>
  </w:num>
  <w:num w:numId="5">
    <w:abstractNumId w:val="4"/>
  </w:num>
  <w:num w:numId="6">
    <w:abstractNumId w:val="6"/>
  </w:num>
  <w:num w:numId="7">
    <w:abstractNumId w:val="8"/>
  </w:num>
  <w:num w:numId="8">
    <w:abstractNumId w:val="10"/>
  </w:num>
  <w:num w:numId="9">
    <w:abstractNumId w:val="5"/>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hideSpellingErrors/>
  <w:hideGrammaticalErrors/>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cyNzUwtjAzsTSzNDJX0lEKTi0uzszPAykwrgUA8X5hJywAAAA="/>
  </w:docVars>
  <w:rsids>
    <w:rsidRoot w:val="00643713"/>
    <w:rsid w:val="00002E04"/>
    <w:rsid w:val="00006EFC"/>
    <w:rsid w:val="00033FA2"/>
    <w:rsid w:val="00056075"/>
    <w:rsid w:val="00067111"/>
    <w:rsid w:val="000721EE"/>
    <w:rsid w:val="00076AE7"/>
    <w:rsid w:val="00096E70"/>
    <w:rsid w:val="000973F2"/>
    <w:rsid w:val="000A09D9"/>
    <w:rsid w:val="000A2BAA"/>
    <w:rsid w:val="000B51FE"/>
    <w:rsid w:val="000C0B36"/>
    <w:rsid w:val="000C3899"/>
    <w:rsid w:val="000C75C2"/>
    <w:rsid w:val="000D63C8"/>
    <w:rsid w:val="000D7750"/>
    <w:rsid w:val="000E3D19"/>
    <w:rsid w:val="0010190F"/>
    <w:rsid w:val="0010431F"/>
    <w:rsid w:val="00111EE1"/>
    <w:rsid w:val="00112A1C"/>
    <w:rsid w:val="00115680"/>
    <w:rsid w:val="001165A0"/>
    <w:rsid w:val="001233DF"/>
    <w:rsid w:val="00123504"/>
    <w:rsid w:val="0013381D"/>
    <w:rsid w:val="00143D8A"/>
    <w:rsid w:val="00145298"/>
    <w:rsid w:val="001462E6"/>
    <w:rsid w:val="00151B61"/>
    <w:rsid w:val="00153568"/>
    <w:rsid w:val="00175B40"/>
    <w:rsid w:val="00183B3C"/>
    <w:rsid w:val="0019320D"/>
    <w:rsid w:val="00196E14"/>
    <w:rsid w:val="001A0CCC"/>
    <w:rsid w:val="001B4BBF"/>
    <w:rsid w:val="001C4FCA"/>
    <w:rsid w:val="001C70BC"/>
    <w:rsid w:val="001D59AC"/>
    <w:rsid w:val="00205CAD"/>
    <w:rsid w:val="00207076"/>
    <w:rsid w:val="00212765"/>
    <w:rsid w:val="002133F2"/>
    <w:rsid w:val="00213E2F"/>
    <w:rsid w:val="00217F73"/>
    <w:rsid w:val="002210BA"/>
    <w:rsid w:val="00232EB0"/>
    <w:rsid w:val="00237719"/>
    <w:rsid w:val="00252E39"/>
    <w:rsid w:val="0026106E"/>
    <w:rsid w:val="002643BE"/>
    <w:rsid w:val="0028790B"/>
    <w:rsid w:val="002A6D82"/>
    <w:rsid w:val="002B1F08"/>
    <w:rsid w:val="002C03B7"/>
    <w:rsid w:val="002E5B60"/>
    <w:rsid w:val="002E7C40"/>
    <w:rsid w:val="002F193F"/>
    <w:rsid w:val="002F47E0"/>
    <w:rsid w:val="002F610F"/>
    <w:rsid w:val="003033D1"/>
    <w:rsid w:val="003110E9"/>
    <w:rsid w:val="003268BB"/>
    <w:rsid w:val="00332789"/>
    <w:rsid w:val="00333142"/>
    <w:rsid w:val="00333FE9"/>
    <w:rsid w:val="003341AD"/>
    <w:rsid w:val="00346B73"/>
    <w:rsid w:val="0036458E"/>
    <w:rsid w:val="00366764"/>
    <w:rsid w:val="003705D4"/>
    <w:rsid w:val="003741D6"/>
    <w:rsid w:val="003755CC"/>
    <w:rsid w:val="0038103C"/>
    <w:rsid w:val="003836A9"/>
    <w:rsid w:val="00391329"/>
    <w:rsid w:val="003B4EA9"/>
    <w:rsid w:val="003B617B"/>
    <w:rsid w:val="003C13B7"/>
    <w:rsid w:val="003C1E23"/>
    <w:rsid w:val="003D64A3"/>
    <w:rsid w:val="00414ED6"/>
    <w:rsid w:val="00425C08"/>
    <w:rsid w:val="0042760A"/>
    <w:rsid w:val="00437567"/>
    <w:rsid w:val="004431EE"/>
    <w:rsid w:val="0044509C"/>
    <w:rsid w:val="00450863"/>
    <w:rsid w:val="0045130B"/>
    <w:rsid w:val="004540D2"/>
    <w:rsid w:val="00454A34"/>
    <w:rsid w:val="00471775"/>
    <w:rsid w:val="0048243E"/>
    <w:rsid w:val="00490BF3"/>
    <w:rsid w:val="00495BA6"/>
    <w:rsid w:val="004B7331"/>
    <w:rsid w:val="004C4AA3"/>
    <w:rsid w:val="004C5339"/>
    <w:rsid w:val="004D638C"/>
    <w:rsid w:val="004E47D9"/>
    <w:rsid w:val="004E7E25"/>
    <w:rsid w:val="004F01DD"/>
    <w:rsid w:val="0053422D"/>
    <w:rsid w:val="00553FEF"/>
    <w:rsid w:val="00554070"/>
    <w:rsid w:val="00556429"/>
    <w:rsid w:val="00573BA3"/>
    <w:rsid w:val="005823BB"/>
    <w:rsid w:val="00582B24"/>
    <w:rsid w:val="00584414"/>
    <w:rsid w:val="005976D5"/>
    <w:rsid w:val="005B30BB"/>
    <w:rsid w:val="005C3DE2"/>
    <w:rsid w:val="005D5124"/>
    <w:rsid w:val="005D5EFC"/>
    <w:rsid w:val="005D685F"/>
    <w:rsid w:val="005E050C"/>
    <w:rsid w:val="005E2627"/>
    <w:rsid w:val="005E36D6"/>
    <w:rsid w:val="005F5D8C"/>
    <w:rsid w:val="006049E6"/>
    <w:rsid w:val="006237A4"/>
    <w:rsid w:val="00636A61"/>
    <w:rsid w:val="00637388"/>
    <w:rsid w:val="00643713"/>
    <w:rsid w:val="0065474C"/>
    <w:rsid w:val="00663E18"/>
    <w:rsid w:val="00673417"/>
    <w:rsid w:val="006765F6"/>
    <w:rsid w:val="00687AD1"/>
    <w:rsid w:val="00687AFF"/>
    <w:rsid w:val="006B5C8A"/>
    <w:rsid w:val="006D1302"/>
    <w:rsid w:val="006F3FE8"/>
    <w:rsid w:val="00700098"/>
    <w:rsid w:val="007008F4"/>
    <w:rsid w:val="00717C07"/>
    <w:rsid w:val="007220CF"/>
    <w:rsid w:val="0074045E"/>
    <w:rsid w:val="00741B17"/>
    <w:rsid w:val="00771CC6"/>
    <w:rsid w:val="00774188"/>
    <w:rsid w:val="007749B6"/>
    <w:rsid w:val="007858C0"/>
    <w:rsid w:val="007957C2"/>
    <w:rsid w:val="00796F46"/>
    <w:rsid w:val="007A0F88"/>
    <w:rsid w:val="007B1263"/>
    <w:rsid w:val="007B19C2"/>
    <w:rsid w:val="007B4951"/>
    <w:rsid w:val="007C3E03"/>
    <w:rsid w:val="007C7B70"/>
    <w:rsid w:val="007D49E3"/>
    <w:rsid w:val="007E64C5"/>
    <w:rsid w:val="00802BD4"/>
    <w:rsid w:val="008206B6"/>
    <w:rsid w:val="008262DC"/>
    <w:rsid w:val="00830ECC"/>
    <w:rsid w:val="00835271"/>
    <w:rsid w:val="008360ED"/>
    <w:rsid w:val="00840AF3"/>
    <w:rsid w:val="00845D6C"/>
    <w:rsid w:val="0085053A"/>
    <w:rsid w:val="00860714"/>
    <w:rsid w:val="00865701"/>
    <w:rsid w:val="008679E7"/>
    <w:rsid w:val="00870433"/>
    <w:rsid w:val="0087392B"/>
    <w:rsid w:val="00874015"/>
    <w:rsid w:val="00885008"/>
    <w:rsid w:val="00897CC6"/>
    <w:rsid w:val="00897F85"/>
    <w:rsid w:val="008A6753"/>
    <w:rsid w:val="008B6B35"/>
    <w:rsid w:val="008D0B7D"/>
    <w:rsid w:val="008E0B04"/>
    <w:rsid w:val="008E590D"/>
    <w:rsid w:val="008F2174"/>
    <w:rsid w:val="008F421F"/>
    <w:rsid w:val="008F5034"/>
    <w:rsid w:val="008F5DBB"/>
    <w:rsid w:val="0092493F"/>
    <w:rsid w:val="00925042"/>
    <w:rsid w:val="00933013"/>
    <w:rsid w:val="00935631"/>
    <w:rsid w:val="009371E0"/>
    <w:rsid w:val="00946A7D"/>
    <w:rsid w:val="00963AB3"/>
    <w:rsid w:val="00993AAE"/>
    <w:rsid w:val="009A1723"/>
    <w:rsid w:val="009E09D4"/>
    <w:rsid w:val="009E3AEB"/>
    <w:rsid w:val="009E4306"/>
    <w:rsid w:val="009F201C"/>
    <w:rsid w:val="009F5E20"/>
    <w:rsid w:val="00A02BF6"/>
    <w:rsid w:val="00A14A76"/>
    <w:rsid w:val="00A20345"/>
    <w:rsid w:val="00A24868"/>
    <w:rsid w:val="00A40088"/>
    <w:rsid w:val="00A420FA"/>
    <w:rsid w:val="00A44DF9"/>
    <w:rsid w:val="00A5625A"/>
    <w:rsid w:val="00A74554"/>
    <w:rsid w:val="00A82570"/>
    <w:rsid w:val="00A8646F"/>
    <w:rsid w:val="00A870A0"/>
    <w:rsid w:val="00A94EDB"/>
    <w:rsid w:val="00AB1B9F"/>
    <w:rsid w:val="00AB2AA2"/>
    <w:rsid w:val="00AB4BD1"/>
    <w:rsid w:val="00AF032F"/>
    <w:rsid w:val="00AF2700"/>
    <w:rsid w:val="00AF3668"/>
    <w:rsid w:val="00AF5AF3"/>
    <w:rsid w:val="00AF740A"/>
    <w:rsid w:val="00AF7F45"/>
    <w:rsid w:val="00B1391E"/>
    <w:rsid w:val="00B23ECA"/>
    <w:rsid w:val="00B46008"/>
    <w:rsid w:val="00B51BE0"/>
    <w:rsid w:val="00B8182D"/>
    <w:rsid w:val="00B969FC"/>
    <w:rsid w:val="00BA235C"/>
    <w:rsid w:val="00BB1810"/>
    <w:rsid w:val="00BB5C21"/>
    <w:rsid w:val="00BC3D03"/>
    <w:rsid w:val="00BE6800"/>
    <w:rsid w:val="00C01D1B"/>
    <w:rsid w:val="00C2794B"/>
    <w:rsid w:val="00C27D75"/>
    <w:rsid w:val="00C3171E"/>
    <w:rsid w:val="00C47708"/>
    <w:rsid w:val="00C538D0"/>
    <w:rsid w:val="00C5564D"/>
    <w:rsid w:val="00C6287C"/>
    <w:rsid w:val="00C70E8A"/>
    <w:rsid w:val="00CA0036"/>
    <w:rsid w:val="00CA1127"/>
    <w:rsid w:val="00CA6F88"/>
    <w:rsid w:val="00CA71DC"/>
    <w:rsid w:val="00CB0EF3"/>
    <w:rsid w:val="00CC57CB"/>
    <w:rsid w:val="00CD0350"/>
    <w:rsid w:val="00CD2E09"/>
    <w:rsid w:val="00CE542A"/>
    <w:rsid w:val="00CF1AFD"/>
    <w:rsid w:val="00CF69F5"/>
    <w:rsid w:val="00D019A5"/>
    <w:rsid w:val="00D07CF1"/>
    <w:rsid w:val="00D10951"/>
    <w:rsid w:val="00D4098A"/>
    <w:rsid w:val="00D7070C"/>
    <w:rsid w:val="00D96193"/>
    <w:rsid w:val="00DE20A0"/>
    <w:rsid w:val="00E05DFF"/>
    <w:rsid w:val="00E13DAF"/>
    <w:rsid w:val="00E17756"/>
    <w:rsid w:val="00E21308"/>
    <w:rsid w:val="00E331E6"/>
    <w:rsid w:val="00E42FD6"/>
    <w:rsid w:val="00E50A07"/>
    <w:rsid w:val="00E51598"/>
    <w:rsid w:val="00E6053D"/>
    <w:rsid w:val="00E8008F"/>
    <w:rsid w:val="00E8640A"/>
    <w:rsid w:val="00EA6289"/>
    <w:rsid w:val="00EB6C9D"/>
    <w:rsid w:val="00ED18D5"/>
    <w:rsid w:val="00ED50F4"/>
    <w:rsid w:val="00EE0359"/>
    <w:rsid w:val="00EE3107"/>
    <w:rsid w:val="00F0003C"/>
    <w:rsid w:val="00F03931"/>
    <w:rsid w:val="00F05B0A"/>
    <w:rsid w:val="00F16A63"/>
    <w:rsid w:val="00F32E66"/>
    <w:rsid w:val="00F5439C"/>
    <w:rsid w:val="00F67607"/>
    <w:rsid w:val="00F815DA"/>
    <w:rsid w:val="00F84569"/>
    <w:rsid w:val="00FC6B47"/>
    <w:rsid w:val="00FE0A3D"/>
    <w:rsid w:val="00FF3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71F95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0ED"/>
    <w:pPr>
      <w:spacing w:line="240" w:lineRule="auto"/>
    </w:pPr>
    <w:rPr>
      <w:rFonts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6800"/>
    <w:pPr>
      <w:tabs>
        <w:tab w:val="center" w:pos="4513"/>
        <w:tab w:val="right" w:pos="9026"/>
      </w:tabs>
    </w:pPr>
    <w:rPr>
      <w:rFonts w:cstheme="minorBidi"/>
      <w:szCs w:val="22"/>
    </w:rPr>
  </w:style>
  <w:style w:type="character" w:customStyle="1" w:styleId="HeaderChar">
    <w:name w:val="Header Char"/>
    <w:basedOn w:val="DefaultParagraphFont"/>
    <w:link w:val="Header"/>
    <w:uiPriority w:val="99"/>
    <w:rsid w:val="00BE6800"/>
  </w:style>
  <w:style w:type="paragraph" w:styleId="Footer">
    <w:name w:val="footer"/>
    <w:basedOn w:val="Normal"/>
    <w:link w:val="FooterChar"/>
    <w:uiPriority w:val="99"/>
    <w:unhideWhenUsed/>
    <w:rsid w:val="00BE6800"/>
    <w:pPr>
      <w:tabs>
        <w:tab w:val="center" w:pos="4513"/>
        <w:tab w:val="right" w:pos="9026"/>
      </w:tabs>
    </w:pPr>
    <w:rPr>
      <w:rFonts w:cstheme="minorBidi"/>
      <w:szCs w:val="22"/>
    </w:rPr>
  </w:style>
  <w:style w:type="character" w:customStyle="1" w:styleId="FooterChar">
    <w:name w:val="Footer Char"/>
    <w:basedOn w:val="DefaultParagraphFont"/>
    <w:link w:val="Footer"/>
    <w:uiPriority w:val="99"/>
    <w:rsid w:val="00BE6800"/>
  </w:style>
  <w:style w:type="paragraph" w:styleId="ListParagraph">
    <w:name w:val="List Paragraph"/>
    <w:basedOn w:val="Normal"/>
    <w:uiPriority w:val="34"/>
    <w:qFormat/>
    <w:rsid w:val="00E8008F"/>
    <w:pPr>
      <w:spacing w:line="480" w:lineRule="auto"/>
      <w:ind w:left="720"/>
      <w:contextualSpacing/>
    </w:pPr>
    <w:rPr>
      <w:rFonts w:cstheme="minorBidi"/>
      <w:color w:val="000000" w:themeColor="text1"/>
    </w:rPr>
  </w:style>
  <w:style w:type="paragraph" w:styleId="NormalWeb">
    <w:name w:val="Normal (Web)"/>
    <w:basedOn w:val="Normal"/>
    <w:uiPriority w:val="99"/>
    <w:semiHidden/>
    <w:unhideWhenUsed/>
    <w:rsid w:val="002F47E0"/>
    <w:pPr>
      <w:spacing w:before="100" w:beforeAutospacing="1" w:after="100" w:afterAutospacing="1"/>
    </w:pPr>
  </w:style>
  <w:style w:type="character" w:styleId="Strong">
    <w:name w:val="Strong"/>
    <w:basedOn w:val="DefaultParagraphFont"/>
    <w:uiPriority w:val="22"/>
    <w:qFormat/>
    <w:rsid w:val="00AF3668"/>
    <w:rPr>
      <w:b/>
      <w:bCs/>
    </w:rPr>
  </w:style>
  <w:style w:type="table" w:styleId="TableGrid">
    <w:name w:val="Table Grid"/>
    <w:basedOn w:val="TableNormal"/>
    <w:uiPriority w:val="39"/>
    <w:rsid w:val="00232EB0"/>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934840">
      <w:bodyDiv w:val="1"/>
      <w:marLeft w:val="0"/>
      <w:marRight w:val="0"/>
      <w:marTop w:val="0"/>
      <w:marBottom w:val="0"/>
      <w:divBdr>
        <w:top w:val="none" w:sz="0" w:space="0" w:color="auto"/>
        <w:left w:val="none" w:sz="0" w:space="0" w:color="auto"/>
        <w:bottom w:val="none" w:sz="0" w:space="0" w:color="auto"/>
        <w:right w:val="none" w:sz="0" w:space="0" w:color="auto"/>
      </w:divBdr>
    </w:div>
    <w:div w:id="1062295173">
      <w:bodyDiv w:val="1"/>
      <w:marLeft w:val="0"/>
      <w:marRight w:val="0"/>
      <w:marTop w:val="0"/>
      <w:marBottom w:val="0"/>
      <w:divBdr>
        <w:top w:val="none" w:sz="0" w:space="0" w:color="auto"/>
        <w:left w:val="none" w:sz="0" w:space="0" w:color="auto"/>
        <w:bottom w:val="none" w:sz="0" w:space="0" w:color="auto"/>
        <w:right w:val="none" w:sz="0" w:space="0" w:color="auto"/>
      </w:divBdr>
    </w:div>
    <w:div w:id="1205560390">
      <w:bodyDiv w:val="1"/>
      <w:marLeft w:val="0"/>
      <w:marRight w:val="0"/>
      <w:marTop w:val="0"/>
      <w:marBottom w:val="0"/>
      <w:divBdr>
        <w:top w:val="none" w:sz="0" w:space="0" w:color="auto"/>
        <w:left w:val="none" w:sz="0" w:space="0" w:color="auto"/>
        <w:bottom w:val="none" w:sz="0" w:space="0" w:color="auto"/>
        <w:right w:val="none" w:sz="0" w:space="0" w:color="auto"/>
      </w:divBdr>
    </w:div>
    <w:div w:id="1283611143">
      <w:bodyDiv w:val="1"/>
      <w:marLeft w:val="0"/>
      <w:marRight w:val="0"/>
      <w:marTop w:val="0"/>
      <w:marBottom w:val="0"/>
      <w:divBdr>
        <w:top w:val="none" w:sz="0" w:space="0" w:color="auto"/>
        <w:left w:val="none" w:sz="0" w:space="0" w:color="auto"/>
        <w:bottom w:val="none" w:sz="0" w:space="0" w:color="auto"/>
        <w:right w:val="none" w:sz="0" w:space="0" w:color="auto"/>
      </w:divBdr>
    </w:div>
    <w:div w:id="1431008222">
      <w:bodyDiv w:val="1"/>
      <w:marLeft w:val="0"/>
      <w:marRight w:val="0"/>
      <w:marTop w:val="0"/>
      <w:marBottom w:val="0"/>
      <w:divBdr>
        <w:top w:val="none" w:sz="0" w:space="0" w:color="auto"/>
        <w:left w:val="none" w:sz="0" w:space="0" w:color="auto"/>
        <w:bottom w:val="none" w:sz="0" w:space="0" w:color="auto"/>
        <w:right w:val="none" w:sz="0" w:space="0" w:color="auto"/>
      </w:divBdr>
    </w:div>
    <w:div w:id="1582174425">
      <w:bodyDiv w:val="1"/>
      <w:marLeft w:val="0"/>
      <w:marRight w:val="0"/>
      <w:marTop w:val="0"/>
      <w:marBottom w:val="0"/>
      <w:divBdr>
        <w:top w:val="none" w:sz="0" w:space="0" w:color="auto"/>
        <w:left w:val="none" w:sz="0" w:space="0" w:color="auto"/>
        <w:bottom w:val="none" w:sz="0" w:space="0" w:color="auto"/>
        <w:right w:val="none" w:sz="0" w:space="0" w:color="auto"/>
      </w:divBdr>
    </w:div>
    <w:div w:id="1599748261">
      <w:bodyDiv w:val="1"/>
      <w:marLeft w:val="0"/>
      <w:marRight w:val="0"/>
      <w:marTop w:val="0"/>
      <w:marBottom w:val="0"/>
      <w:divBdr>
        <w:top w:val="none" w:sz="0" w:space="0" w:color="auto"/>
        <w:left w:val="none" w:sz="0" w:space="0" w:color="auto"/>
        <w:bottom w:val="none" w:sz="0" w:space="0" w:color="auto"/>
        <w:right w:val="none" w:sz="0" w:space="0" w:color="auto"/>
      </w:divBdr>
    </w:div>
    <w:div w:id="1668165428">
      <w:bodyDiv w:val="1"/>
      <w:marLeft w:val="0"/>
      <w:marRight w:val="0"/>
      <w:marTop w:val="0"/>
      <w:marBottom w:val="0"/>
      <w:divBdr>
        <w:top w:val="none" w:sz="0" w:space="0" w:color="auto"/>
        <w:left w:val="none" w:sz="0" w:space="0" w:color="auto"/>
        <w:bottom w:val="none" w:sz="0" w:space="0" w:color="auto"/>
        <w:right w:val="none" w:sz="0" w:space="0" w:color="auto"/>
      </w:divBdr>
    </w:div>
    <w:div w:id="1806043352">
      <w:bodyDiv w:val="1"/>
      <w:marLeft w:val="0"/>
      <w:marRight w:val="0"/>
      <w:marTop w:val="0"/>
      <w:marBottom w:val="0"/>
      <w:divBdr>
        <w:top w:val="none" w:sz="0" w:space="0" w:color="auto"/>
        <w:left w:val="none" w:sz="0" w:space="0" w:color="auto"/>
        <w:bottom w:val="none" w:sz="0" w:space="0" w:color="auto"/>
        <w:right w:val="none" w:sz="0" w:space="0" w:color="auto"/>
      </w:divBdr>
    </w:div>
    <w:div w:id="1894656957">
      <w:bodyDiv w:val="1"/>
      <w:marLeft w:val="0"/>
      <w:marRight w:val="0"/>
      <w:marTop w:val="0"/>
      <w:marBottom w:val="0"/>
      <w:divBdr>
        <w:top w:val="none" w:sz="0" w:space="0" w:color="auto"/>
        <w:left w:val="none" w:sz="0" w:space="0" w:color="auto"/>
        <w:bottom w:val="none" w:sz="0" w:space="0" w:color="auto"/>
        <w:right w:val="none" w:sz="0" w:space="0" w:color="auto"/>
      </w:divBdr>
    </w:div>
    <w:div w:id="2001500494">
      <w:bodyDiv w:val="1"/>
      <w:marLeft w:val="0"/>
      <w:marRight w:val="0"/>
      <w:marTop w:val="0"/>
      <w:marBottom w:val="0"/>
      <w:divBdr>
        <w:top w:val="none" w:sz="0" w:space="0" w:color="auto"/>
        <w:left w:val="none" w:sz="0" w:space="0" w:color="auto"/>
        <w:bottom w:val="none" w:sz="0" w:space="0" w:color="auto"/>
        <w:right w:val="none" w:sz="0" w:space="0" w:color="auto"/>
      </w:divBdr>
    </w:div>
    <w:div w:id="2098477212">
      <w:bodyDiv w:val="1"/>
      <w:marLeft w:val="0"/>
      <w:marRight w:val="0"/>
      <w:marTop w:val="0"/>
      <w:marBottom w:val="0"/>
      <w:divBdr>
        <w:top w:val="none" w:sz="0" w:space="0" w:color="auto"/>
        <w:left w:val="none" w:sz="0" w:space="0" w:color="auto"/>
        <w:bottom w:val="none" w:sz="0" w:space="0" w:color="auto"/>
        <w:right w:val="none" w:sz="0" w:space="0" w:color="auto"/>
      </w:divBdr>
    </w:div>
    <w:div w:id="2102098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cintosh/Downloads/APA%207(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4B0DEF5-752C-6C42-B592-E33549A64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7(1).dotx</Template>
  <TotalTime>332</TotalTime>
  <Pages>7</Pages>
  <Words>917</Words>
  <Characters>5231</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226</cp:revision>
  <dcterms:created xsi:type="dcterms:W3CDTF">2022-02-06T07:20:00Z</dcterms:created>
  <dcterms:modified xsi:type="dcterms:W3CDTF">2022-02-14T03:17:00Z</dcterms:modified>
</cp:coreProperties>
</file>